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4CDC" w14:textId="22BEB98F" w:rsidR="00D3167B" w:rsidRDefault="005A4C0B">
      <w:pPr>
        <w:pStyle w:val="Standard"/>
        <w:tabs>
          <w:tab w:val="center" w:pos="4819"/>
          <w:tab w:val="right" w:pos="9638"/>
        </w:tabs>
        <w:jc w:val="center"/>
        <w:rPr>
          <w:rFonts w:ascii="Times New Roman" w:eastAsia="Batang" w:hAnsi="Times New Roman" w:cs="Arial"/>
          <w:b/>
          <w:bCs/>
          <w:sz w:val="20"/>
          <w:szCs w:val="20"/>
          <w:lang w:val="en-GB"/>
        </w:rPr>
      </w:pPr>
      <w:r w:rsidRPr="005A4C0B">
        <w:rPr>
          <w:rFonts w:ascii="Garamond" w:hAnsi="Garamond" w:cs="Garamond"/>
          <w:noProof/>
          <w:color w:val="000000"/>
        </w:rPr>
        <w:pict w14:anchorId="78D539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1" o:spid="_x0000_i1025" type="#_x0000_t75" style="width:501.75pt;height:129.05pt;visibility:visible;mso-wrap-style:square">
            <v:imagedata r:id="rId7" o:title=""/>
          </v:shape>
        </w:pict>
      </w:r>
    </w:p>
    <w:p w14:paraId="590054F5" w14:textId="77777777" w:rsidR="00D3167B" w:rsidRDefault="00F87689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  <w:u w:val="single"/>
        </w:rPr>
      </w:pPr>
      <w:r>
        <w:rPr>
          <w:rFonts w:ascii="Times New Roman" w:hAnsi="Times New Roman" w:cs="Calibri"/>
          <w:b/>
          <w:bCs/>
          <w:sz w:val="20"/>
          <w:szCs w:val="20"/>
          <w:u w:val="single"/>
        </w:rPr>
        <w:t>SCUOLA SECONDARIA DI PRIMO GRADO</w:t>
      </w:r>
    </w:p>
    <w:p w14:paraId="7CC82E51" w14:textId="77777777" w:rsidR="00D3167B" w:rsidRDefault="00D3167B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26A5C82C" w14:textId="77777777" w:rsidR="00D3167B" w:rsidRDefault="00F87689">
      <w:pPr>
        <w:pStyle w:val="Standard"/>
        <w:widowControl w:val="0"/>
        <w:jc w:val="center"/>
        <w:rPr>
          <w:rFonts w:ascii="Times New Roman" w:hAnsi="Times New Roman" w:cs="Calibri"/>
          <w:b/>
          <w:bCs/>
          <w:i/>
          <w:iCs/>
          <w:sz w:val="20"/>
          <w:szCs w:val="20"/>
        </w:rPr>
      </w:pPr>
      <w:r>
        <w:rPr>
          <w:rFonts w:ascii="Times New Roman" w:hAnsi="Times New Roman" w:cs="Calibri"/>
          <w:b/>
          <w:bCs/>
          <w:i/>
          <w:iCs/>
          <w:sz w:val="20"/>
          <w:szCs w:val="20"/>
        </w:rPr>
        <w:t>RELAZIONE FINALE DISCIPLINARE</w:t>
      </w:r>
    </w:p>
    <w:p w14:paraId="40FD0571" w14:textId="77777777" w:rsidR="00D3167B" w:rsidRDefault="00D3167B">
      <w:pPr>
        <w:pStyle w:val="Standard"/>
        <w:widowControl w:val="0"/>
        <w:rPr>
          <w:rFonts w:ascii="Times New Roman" w:hAnsi="Times New Roman" w:cs="Calibri"/>
          <w:b/>
          <w:bCs/>
          <w:sz w:val="20"/>
          <w:szCs w:val="20"/>
        </w:rPr>
      </w:pPr>
    </w:p>
    <w:tbl>
      <w:tblPr>
        <w:tblW w:w="105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7"/>
      </w:tblGrid>
      <w:tr w:rsidR="00D3167B" w14:paraId="65557497" w14:textId="77777777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1054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6A880" w14:textId="77777777" w:rsidR="00D3167B" w:rsidRDefault="00F87689">
            <w:pPr>
              <w:pStyle w:val="Standard"/>
              <w:widowControl w:val="0"/>
              <w:ind w:left="-541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 xml:space="preserve">Classe:   </w:t>
            </w:r>
            <w:proofErr w:type="gramEnd"/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 xml:space="preserve">                                                           Anno scolastico:   </w:t>
            </w:r>
          </w:p>
          <w:p w14:paraId="713B1847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</w:p>
          <w:p w14:paraId="031F5D93" w14:textId="34D4CA81" w:rsidR="00D3167B" w:rsidRDefault="00F87689">
            <w:pPr>
              <w:pStyle w:val="Standard"/>
              <w:widowControl w:val="0"/>
              <w:jc w:val="both"/>
              <w:rPr>
                <w:rFonts w:ascii="Times New Roman" w:hAnsi="Times New Roman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i/>
                <w:iCs/>
                <w:sz w:val="20"/>
                <w:szCs w:val="20"/>
              </w:rPr>
              <w:t xml:space="preserve">                 </w:t>
            </w:r>
            <w:r w:rsidR="005A4C0B">
              <w:rPr>
                <w:rFonts w:ascii="Times New Roman" w:hAnsi="Times New Roman" w:cs="Calibri"/>
                <w:b/>
                <w:bCs/>
                <w:i/>
                <w:iCs/>
                <w:sz w:val="20"/>
                <w:szCs w:val="20"/>
              </w:rPr>
              <w:t xml:space="preserve">                   </w:t>
            </w:r>
            <w:proofErr w:type="gramStart"/>
            <w:r>
              <w:rPr>
                <w:rFonts w:ascii="Times New Roman" w:hAnsi="Times New Roman" w:cs="Calibri"/>
                <w:b/>
                <w:bCs/>
                <w:i/>
                <w:iCs/>
                <w:sz w:val="20"/>
                <w:szCs w:val="20"/>
              </w:rPr>
              <w:t xml:space="preserve">DOCENTE:   </w:t>
            </w:r>
            <w:proofErr w:type="gramEnd"/>
            <w:r>
              <w:rPr>
                <w:rFonts w:ascii="Times New Roman" w:hAnsi="Times New Roman" w:cs="Calibri"/>
                <w:b/>
                <w:bCs/>
                <w:i/>
                <w:iCs/>
                <w:sz w:val="20"/>
                <w:szCs w:val="20"/>
              </w:rPr>
              <w:t xml:space="preserve">                                                                           DISCIPLINA:</w:t>
            </w:r>
          </w:p>
        </w:tc>
      </w:tr>
    </w:tbl>
    <w:p w14:paraId="7218EAD7" w14:textId="77777777" w:rsidR="00D3167B" w:rsidRDefault="00D3167B" w:rsidP="005A4C0B">
      <w:pPr>
        <w:pStyle w:val="Standard"/>
        <w:widowControl w:val="0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40F625ED" w14:textId="77777777" w:rsidR="00D3167B" w:rsidRDefault="00F87689" w:rsidP="00287196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SITUAZIONE FINALE DELLA CLASSE</w:t>
      </w:r>
    </w:p>
    <w:p w14:paraId="3E19DDA0" w14:textId="77777777" w:rsidR="00D3167B" w:rsidRDefault="00F87689">
      <w:pPr>
        <w:pStyle w:val="Standard"/>
        <w:widowControl w:val="0"/>
        <w:spacing w:after="20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In seguito alle rilevazioni relative al percorso didattico svolto, emerge il seguente livello medio finale della classe:</w:t>
      </w:r>
    </w:p>
    <w:tbl>
      <w:tblPr>
        <w:tblW w:w="1089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5"/>
        <w:gridCol w:w="2260"/>
        <w:gridCol w:w="2876"/>
        <w:gridCol w:w="3019"/>
      </w:tblGrid>
      <w:tr w:rsidR="00D3167B" w14:paraId="565D3F01" w14:textId="77777777" w:rsidTr="005A4C0B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273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80584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TIPOLOGIA DELLA CLASSE</w:t>
            </w:r>
          </w:p>
        </w:tc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849E2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LIVELLO DI APPRENDIMENTO DELLA CLASSE</w:t>
            </w:r>
          </w:p>
        </w:tc>
        <w:tc>
          <w:tcPr>
            <w:tcW w:w="28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2E09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COMPORTAMENTO DI LAVORO</w:t>
            </w:r>
          </w:p>
        </w:tc>
        <w:tc>
          <w:tcPr>
            <w:tcW w:w="301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DC076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CLIMA RELAZIONALE</w:t>
            </w:r>
          </w:p>
        </w:tc>
      </w:tr>
      <w:tr w:rsidR="00D3167B" w14:paraId="5F10F713" w14:textId="77777777" w:rsidTr="005A4C0B">
        <w:tblPrEx>
          <w:tblCellMar>
            <w:top w:w="0" w:type="dxa"/>
            <w:bottom w:w="0" w:type="dxa"/>
          </w:tblCellMar>
        </w:tblPrEx>
        <w:trPr>
          <w:trHeight w:val="4071"/>
        </w:trPr>
        <w:tc>
          <w:tcPr>
            <w:tcW w:w="273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6DA2C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Vivace</w:t>
            </w:r>
          </w:p>
          <w:p w14:paraId="032CB330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Tranquilla</w:t>
            </w:r>
          </w:p>
          <w:p w14:paraId="64E2ECCF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Partecipe</w:t>
            </w:r>
          </w:p>
          <w:p w14:paraId="70A3C021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Con tempi di attenzione ridotti</w:t>
            </w:r>
          </w:p>
          <w:p w14:paraId="550E974A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Propositiva</w:t>
            </w:r>
          </w:p>
          <w:p w14:paraId="2BCEE1E7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Collaborativa</w:t>
            </w:r>
          </w:p>
          <w:p w14:paraId="3ABD2399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Poco partecipe</w:t>
            </w:r>
          </w:p>
          <w:p w14:paraId="050B85C5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Demotivata</w:t>
            </w:r>
          </w:p>
          <w:p w14:paraId="26177A3C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Rispettosa delle regole</w:t>
            </w:r>
          </w:p>
          <w:p w14:paraId="6DB914F4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Chiassosa</w:t>
            </w:r>
          </w:p>
          <w:p w14:paraId="7065C794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Poco rispettosa     delle regole</w:t>
            </w:r>
          </w:p>
          <w:p w14:paraId="0BA66B2F" w14:textId="77777777" w:rsidR="00D3167B" w:rsidRPr="005A4C0B" w:rsidRDefault="00F87689" w:rsidP="005A4C0B">
            <w:pPr>
              <w:numPr>
                <w:ilvl w:val="0"/>
                <w:numId w:val="42"/>
              </w:numPr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5A4C0B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14:paraId="0A6AABA4" w14:textId="77777777" w:rsidR="00D3167B" w:rsidRDefault="00D3167B">
            <w:pPr>
              <w:pStyle w:val="Standard"/>
              <w:widowControl w:val="0"/>
              <w:tabs>
                <w:tab w:val="left" w:pos="317"/>
              </w:tabs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</w:p>
          <w:p w14:paraId="39476395" w14:textId="77777777" w:rsidR="00D3167B" w:rsidRDefault="00F87689">
            <w:pPr>
              <w:pStyle w:val="Standard"/>
              <w:widowControl w:val="0"/>
              <w:tabs>
                <w:tab w:val="left" w:pos="317"/>
              </w:tabs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i/>
                <w:iCs/>
                <w:sz w:val="20"/>
                <w:szCs w:val="20"/>
              </w:rPr>
              <w:t>(Eventualmente specificare se “solo per alcuni”)</w:t>
            </w:r>
          </w:p>
        </w:tc>
        <w:tc>
          <w:tcPr>
            <w:tcW w:w="22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41D08" w14:textId="77777777" w:rsidR="00D3167B" w:rsidRDefault="00F87689">
            <w:pPr>
              <w:pStyle w:val="Paragrafoelenco"/>
              <w:widowControl w:val="0"/>
              <w:numPr>
                <w:ilvl w:val="0"/>
                <w:numId w:val="30"/>
              </w:numPr>
              <w:ind w:left="208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Medio-alto</w:t>
            </w:r>
          </w:p>
          <w:p w14:paraId="389A5D7A" w14:textId="77777777" w:rsidR="00D3167B" w:rsidRDefault="00F87689">
            <w:pPr>
              <w:pStyle w:val="Paragrafoelenco"/>
              <w:widowControl w:val="0"/>
              <w:numPr>
                <w:ilvl w:val="0"/>
                <w:numId w:val="19"/>
              </w:numPr>
              <w:ind w:left="208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Medio</w:t>
            </w:r>
          </w:p>
          <w:p w14:paraId="1500D330" w14:textId="77777777" w:rsidR="00D3167B" w:rsidRDefault="00F87689">
            <w:pPr>
              <w:pStyle w:val="Paragrafoelenco"/>
              <w:widowControl w:val="0"/>
              <w:numPr>
                <w:ilvl w:val="0"/>
                <w:numId w:val="19"/>
              </w:numPr>
              <w:ind w:left="208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Medio-basso</w:t>
            </w:r>
          </w:p>
          <w:p w14:paraId="5BB295F4" w14:textId="77777777" w:rsidR="00D3167B" w:rsidRDefault="00F87689">
            <w:pPr>
              <w:pStyle w:val="Paragrafoelenco"/>
              <w:widowControl w:val="0"/>
              <w:numPr>
                <w:ilvl w:val="0"/>
                <w:numId w:val="19"/>
              </w:numPr>
              <w:ind w:left="208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Basso</w:t>
            </w:r>
          </w:p>
          <w:p w14:paraId="6D2F9059" w14:textId="77777777" w:rsidR="00D3167B" w:rsidRDefault="00D3167B">
            <w:pPr>
              <w:pStyle w:val="Standard"/>
              <w:widowControl w:val="0"/>
              <w:ind w:left="208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196F3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Vivace e produttivo</w:t>
            </w:r>
          </w:p>
          <w:p w14:paraId="21C8C26B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Funzionale</w:t>
            </w:r>
          </w:p>
          <w:p w14:paraId="2DD74A0E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Costruttivo</w:t>
            </w:r>
          </w:p>
          <w:p w14:paraId="3740C3FE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Razionale</w:t>
            </w:r>
          </w:p>
          <w:p w14:paraId="4AABB6FF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Ordinato</w:t>
            </w:r>
          </w:p>
          <w:p w14:paraId="389838AB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Corretto</w:t>
            </w:r>
          </w:p>
          <w:p w14:paraId="42C2BE67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Approssimativo</w:t>
            </w:r>
          </w:p>
          <w:p w14:paraId="440F5DCB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Dispersivo</w:t>
            </w:r>
          </w:p>
          <w:p w14:paraId="1C8E0F90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Inefficiente</w:t>
            </w:r>
          </w:p>
          <w:p w14:paraId="10F7C07C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Con ritmo discontinuo</w:t>
            </w:r>
          </w:p>
          <w:p w14:paraId="0BA01F3B" w14:textId="77777777" w:rsidR="00D3167B" w:rsidRDefault="00F87689" w:rsidP="005A4C0B">
            <w:pPr>
              <w:pStyle w:val="Paragrafoelenco"/>
              <w:widowControl w:val="0"/>
              <w:numPr>
                <w:ilvl w:val="0"/>
                <w:numId w:val="41"/>
              </w:numPr>
              <w:ind w:left="284" w:hanging="284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________________</w:t>
            </w:r>
          </w:p>
          <w:p w14:paraId="18DAC72B" w14:textId="77777777" w:rsidR="00D3167B" w:rsidRDefault="00F87689">
            <w:pPr>
              <w:pStyle w:val="Standard"/>
              <w:widowControl w:val="0"/>
              <w:ind w:left="157" w:hanging="283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i/>
                <w:iCs/>
                <w:sz w:val="20"/>
                <w:szCs w:val="20"/>
              </w:rPr>
              <w:t xml:space="preserve"> </w:t>
            </w:r>
          </w:p>
          <w:p w14:paraId="1C1780F5" w14:textId="77777777" w:rsidR="00D3167B" w:rsidRDefault="00D3167B">
            <w:pPr>
              <w:pStyle w:val="Standard"/>
              <w:widowControl w:val="0"/>
              <w:ind w:left="157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</w:p>
          <w:p w14:paraId="4CBB03A8" w14:textId="77777777" w:rsidR="00D3167B" w:rsidRDefault="00F87689">
            <w:pPr>
              <w:pStyle w:val="Standard"/>
              <w:widowControl w:val="0"/>
              <w:ind w:left="157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i/>
                <w:iCs/>
                <w:sz w:val="20"/>
                <w:szCs w:val="20"/>
              </w:rPr>
              <w:t>(Eventualmente specificare se “solo per alcuni”)</w:t>
            </w:r>
          </w:p>
        </w:tc>
        <w:tc>
          <w:tcPr>
            <w:tcW w:w="301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16E7" w14:textId="77777777" w:rsidR="00D3167B" w:rsidRDefault="00F87689">
            <w:pPr>
              <w:pStyle w:val="Paragrafoelenco"/>
              <w:widowControl w:val="0"/>
              <w:ind w:left="22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Sereno ed equilibrato</w:t>
            </w:r>
          </w:p>
          <w:p w14:paraId="28E371B6" w14:textId="77777777" w:rsidR="00D3167B" w:rsidRDefault="00F87689">
            <w:pPr>
              <w:pStyle w:val="Paragrafoelenco"/>
              <w:widowControl w:val="0"/>
              <w:ind w:left="249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Buono</w:t>
            </w:r>
          </w:p>
          <w:p w14:paraId="388E2C22" w14:textId="77777777" w:rsidR="00D3167B" w:rsidRDefault="00F87689" w:rsidP="005A4C0B">
            <w:pPr>
              <w:pStyle w:val="Paragrafoelenco"/>
              <w:widowControl w:val="0"/>
              <w:ind w:left="250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Collaborativo</w:t>
            </w:r>
          </w:p>
          <w:p w14:paraId="413FE619" w14:textId="77777777" w:rsidR="00D3167B" w:rsidRDefault="00F87689">
            <w:pPr>
              <w:pStyle w:val="Paragrafoelenco"/>
              <w:widowControl w:val="0"/>
              <w:ind w:left="249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Problematico e</w:t>
            </w:r>
            <w:r>
              <w:rPr>
                <w:rFonts w:ascii="Times New Roman" w:hAnsi="Times New Roman" w:cs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Calibri"/>
                <w:sz w:val="20"/>
                <w:szCs w:val="20"/>
              </w:rPr>
              <w:t>conflittuale</w:t>
            </w:r>
          </w:p>
          <w:p w14:paraId="4B6B2D70" w14:textId="77777777" w:rsidR="00D3167B" w:rsidRDefault="00F87689">
            <w:pPr>
              <w:pStyle w:val="Paragrafoelenco"/>
              <w:widowControl w:val="0"/>
              <w:ind w:left="249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A volte conflittuale ma controllato</w:t>
            </w:r>
          </w:p>
          <w:p w14:paraId="69BB1227" w14:textId="77777777" w:rsidR="00D3167B" w:rsidRDefault="00F87689">
            <w:pPr>
              <w:pStyle w:val="Paragrafoelenco"/>
              <w:widowControl w:val="0"/>
              <w:ind w:left="249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Presenza di alunni non integrati</w:t>
            </w:r>
          </w:p>
          <w:p w14:paraId="48B454A8" w14:textId="77777777" w:rsidR="00D3167B" w:rsidRDefault="00F87689">
            <w:pPr>
              <w:pStyle w:val="Paragrafoelenco"/>
              <w:widowControl w:val="0"/>
              <w:ind w:left="249" w:hanging="227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□ </w:t>
            </w:r>
            <w:r>
              <w:rPr>
                <w:rFonts w:ascii="Times New Roman" w:hAnsi="Times New Roman" w:cs="Calibri"/>
                <w:sz w:val="20"/>
                <w:szCs w:val="20"/>
              </w:rPr>
              <w:t>Con piena integrazione di tutti gli alunni</w:t>
            </w:r>
          </w:p>
          <w:p w14:paraId="49209FDA" w14:textId="77777777" w:rsidR="00D3167B" w:rsidRDefault="00F87689">
            <w:pPr>
              <w:pStyle w:val="Standard"/>
              <w:widowControl w:val="0"/>
              <w:ind w:left="247" w:hanging="142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______________</w:t>
            </w:r>
          </w:p>
          <w:p w14:paraId="03A13A7A" w14:textId="77777777" w:rsidR="00D3167B" w:rsidRDefault="00F87689">
            <w:pPr>
              <w:pStyle w:val="Standard"/>
              <w:widowControl w:val="0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i/>
                <w:iCs/>
                <w:sz w:val="20"/>
                <w:szCs w:val="20"/>
              </w:rPr>
              <w:t xml:space="preserve"> </w:t>
            </w:r>
          </w:p>
          <w:p w14:paraId="5B4D0A59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</w:p>
          <w:p w14:paraId="3592E2BB" w14:textId="77777777" w:rsidR="00D3167B" w:rsidRDefault="00F87689">
            <w:pPr>
              <w:pStyle w:val="Standard"/>
              <w:widowControl w:val="0"/>
              <w:rPr>
                <w:rFonts w:ascii="Times New Roman" w:hAnsi="Times New Roman" w:cs="Calibri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Calibri"/>
                <w:i/>
                <w:iCs/>
                <w:sz w:val="20"/>
                <w:szCs w:val="20"/>
              </w:rPr>
              <w:t>(Eventualmente specificare se “solo per alcuni”)</w:t>
            </w:r>
          </w:p>
        </w:tc>
      </w:tr>
    </w:tbl>
    <w:p w14:paraId="28E37742" w14:textId="77777777" w:rsidR="00D3167B" w:rsidRDefault="00D3167B">
      <w:pPr>
        <w:pStyle w:val="Standard"/>
        <w:widowControl w:val="0"/>
        <w:spacing w:after="200"/>
        <w:ind w:left="360"/>
        <w:jc w:val="both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3962F346" w14:textId="77777777" w:rsidR="00D3167B" w:rsidRDefault="00F87689" w:rsidP="00287196">
      <w:pPr>
        <w:pStyle w:val="Standard"/>
        <w:widowControl w:val="0"/>
        <w:spacing w:after="20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SITUAZIONE della classe AL TERMINE DELL'ANNO SCOLASTICO in relazione alla disciplina</w:t>
      </w:r>
    </w:p>
    <w:p w14:paraId="241B852B" w14:textId="77777777" w:rsidR="00D3167B" w:rsidRDefault="00F87689">
      <w:pPr>
        <w:pStyle w:val="Standard"/>
        <w:widowControl w:val="0"/>
        <w:spacing w:after="20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F25B6E" w14:textId="77777777" w:rsidR="005A4C0B" w:rsidRDefault="005A4C0B" w:rsidP="005A4C0B">
      <w:pPr>
        <w:pStyle w:val="Standard"/>
        <w:widowControl w:val="0"/>
        <w:rPr>
          <w:rFonts w:ascii="Times New Roman" w:hAnsi="Times New Roman" w:cs="Calibri"/>
          <w:b/>
          <w:bCs/>
          <w:sz w:val="20"/>
          <w:szCs w:val="20"/>
        </w:rPr>
      </w:pPr>
    </w:p>
    <w:p w14:paraId="33B330AE" w14:textId="2FCD4C3C" w:rsidR="00D3167B" w:rsidRPr="005A4C0B" w:rsidRDefault="00F87689" w:rsidP="005A4C0B">
      <w:pPr>
        <w:pStyle w:val="Standard"/>
        <w:widowControl w:val="0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Livelli emersi dalle rilevazioni finali</w:t>
      </w:r>
    </w:p>
    <w:p w14:paraId="7C5F4705" w14:textId="77777777" w:rsidR="00D3167B" w:rsidRDefault="00F87689">
      <w:pPr>
        <w:pStyle w:val="Standard"/>
        <w:widowControl w:val="0"/>
        <w:rPr>
          <w:rFonts w:ascii="Times New Roman" w:hAnsi="Times New Roman" w:cs="Calibri"/>
          <w:i/>
          <w:iCs/>
          <w:sz w:val="20"/>
          <w:szCs w:val="20"/>
        </w:rPr>
      </w:pPr>
      <w:r>
        <w:rPr>
          <w:rFonts w:ascii="Times New Roman" w:hAnsi="Times New Roman" w:cs="Calibri"/>
          <w:i/>
          <w:iCs/>
          <w:sz w:val="20"/>
          <w:szCs w:val="20"/>
        </w:rPr>
        <w:t>Inserire il numero degli alunni per ogni livello in relazione alla propria disciplina</w:t>
      </w:r>
    </w:p>
    <w:tbl>
      <w:tblPr>
        <w:tblW w:w="1019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013"/>
        <w:gridCol w:w="2012"/>
        <w:gridCol w:w="2013"/>
        <w:gridCol w:w="2015"/>
      </w:tblGrid>
      <w:tr w:rsidR="00D3167B" w14:paraId="16640097" w14:textId="77777777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1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F1951" w14:textId="77777777" w:rsidR="00D3167B" w:rsidRDefault="00F87689" w:rsidP="005A4C0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MATERIA/E</w:t>
            </w:r>
          </w:p>
        </w:tc>
        <w:tc>
          <w:tcPr>
            <w:tcW w:w="20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9194E" w14:textId="5CED311B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Calibri"/>
                <w:sz w:val="20"/>
                <w:szCs w:val="20"/>
                <w:u w:val="single"/>
              </w:rPr>
              <w:t>ALTO</w:t>
            </w:r>
          </w:p>
          <w:p w14:paraId="183CBB33" w14:textId="77777777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(9-10)</w:t>
            </w:r>
          </w:p>
        </w:tc>
        <w:tc>
          <w:tcPr>
            <w:tcW w:w="20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37350" w14:textId="1281B280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Calibri"/>
                <w:sz w:val="20"/>
                <w:szCs w:val="20"/>
                <w:u w:val="single"/>
              </w:rPr>
              <w:t>MEDIO-ALTO</w:t>
            </w:r>
          </w:p>
          <w:p w14:paraId="4B4BAB63" w14:textId="77777777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(8-7)</w:t>
            </w:r>
          </w:p>
        </w:tc>
        <w:tc>
          <w:tcPr>
            <w:tcW w:w="20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8691" w14:textId="14A99C3D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Calibri"/>
                <w:sz w:val="20"/>
                <w:szCs w:val="20"/>
                <w:u w:val="single"/>
              </w:rPr>
              <w:t>MEDIO-BASSO</w:t>
            </w:r>
          </w:p>
          <w:p w14:paraId="2D112D9C" w14:textId="77777777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(6)</w:t>
            </w:r>
          </w:p>
        </w:tc>
        <w:tc>
          <w:tcPr>
            <w:tcW w:w="201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BD304" w14:textId="49DB8B6E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Calibri"/>
                <w:sz w:val="20"/>
                <w:szCs w:val="20"/>
                <w:u w:val="single"/>
              </w:rPr>
              <w:t>BASSO</w:t>
            </w:r>
          </w:p>
          <w:p w14:paraId="1E1B3F9C" w14:textId="77777777" w:rsidR="00D3167B" w:rsidRDefault="00F87689" w:rsidP="005A4C0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(4-5)</w:t>
            </w:r>
          </w:p>
        </w:tc>
      </w:tr>
      <w:tr w:rsidR="00D3167B" w14:paraId="50F317F1" w14:textId="77777777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1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6E2F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21CAC5EF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838E3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01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B5F36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09979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7E5D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12689399" w14:textId="77777777" w:rsidR="00D3167B" w:rsidRDefault="00D3167B"/>
        </w:tc>
      </w:tr>
    </w:tbl>
    <w:p w14:paraId="18EA5DB5" w14:textId="77777777" w:rsidR="00D3167B" w:rsidRDefault="00D3167B">
      <w:pPr>
        <w:pStyle w:val="Standard"/>
        <w:widowControl w:val="0"/>
        <w:ind w:left="284"/>
        <w:jc w:val="both"/>
        <w:rPr>
          <w:rFonts w:ascii="Times New Roman" w:hAnsi="Times New Roman" w:cs="Calibri"/>
          <w:sz w:val="20"/>
          <w:szCs w:val="20"/>
        </w:rPr>
      </w:pPr>
    </w:p>
    <w:p w14:paraId="2C46A09F" w14:textId="77777777" w:rsidR="005A4C0B" w:rsidRDefault="005A4C0B">
      <w:pPr>
        <w:pStyle w:val="Standard"/>
        <w:widowControl w:val="0"/>
        <w:jc w:val="both"/>
        <w:rPr>
          <w:rFonts w:ascii="Times New Roman" w:hAnsi="Times New Roman" w:cs="Calibri"/>
          <w:i/>
          <w:iCs/>
          <w:sz w:val="20"/>
          <w:szCs w:val="20"/>
        </w:rPr>
      </w:pPr>
    </w:p>
    <w:p w14:paraId="7219A478" w14:textId="54431342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i/>
          <w:iCs/>
          <w:sz w:val="20"/>
          <w:szCs w:val="20"/>
        </w:rPr>
      </w:pPr>
      <w:r>
        <w:rPr>
          <w:rFonts w:ascii="Times New Roman" w:hAnsi="Times New Roman" w:cs="Calibri"/>
          <w:i/>
          <w:iCs/>
          <w:sz w:val="20"/>
          <w:szCs w:val="20"/>
        </w:rPr>
        <w:t>Inserire il numero di alunni per i quali si registrano situazioni di progresso, stasi o regresso, comparando la valutazione del I quadrimestre con quella del II quadrimestre</w:t>
      </w:r>
    </w:p>
    <w:tbl>
      <w:tblPr>
        <w:tblW w:w="10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1"/>
        <w:gridCol w:w="2513"/>
        <w:gridCol w:w="2513"/>
        <w:gridCol w:w="2516"/>
      </w:tblGrid>
      <w:tr w:rsidR="00D3167B" w14:paraId="14DD6B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786E1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MATERIA/E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462B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PROGRESSO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6D710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STASI</w:t>
            </w: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229C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REGRESSO</w:t>
            </w:r>
          </w:p>
        </w:tc>
      </w:tr>
      <w:tr w:rsidR="00D3167B" w14:paraId="36B4FEE4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9EC8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2131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73A07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A07AC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</w:tr>
      <w:tr w:rsidR="00D3167B" w14:paraId="5F6F0953" w14:textId="77777777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4D83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8EE2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323FB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830A5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</w:tr>
    </w:tbl>
    <w:p w14:paraId="41C597C2" w14:textId="77777777" w:rsidR="00D3167B" w:rsidRDefault="00D3167B">
      <w:pPr>
        <w:pStyle w:val="Standard"/>
        <w:widowControl w:val="0"/>
        <w:ind w:left="425"/>
        <w:jc w:val="both"/>
        <w:rPr>
          <w:rFonts w:ascii="Times New Roman" w:hAnsi="Times New Roman" w:cs="Calibri"/>
          <w:sz w:val="20"/>
          <w:szCs w:val="20"/>
        </w:rPr>
      </w:pPr>
    </w:p>
    <w:p w14:paraId="545BC8D0" w14:textId="77777777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Per gli alunni con BES sono stati predisposti, come stabilito nella normativa, appositi Piani Didattici Personalizzati e Piani Educativi Individualizzati condivisi con le famiglie e ai quali si fa riferimento.</w:t>
      </w:r>
    </w:p>
    <w:p w14:paraId="3BFA1E49" w14:textId="77777777" w:rsidR="00D3167B" w:rsidRDefault="00D3167B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</w:p>
    <w:p w14:paraId="437D0EF1" w14:textId="77777777" w:rsidR="00287196" w:rsidRDefault="00287196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</w:p>
    <w:p w14:paraId="0568AC3E" w14:textId="2B2B9EEF" w:rsidR="00D3167B" w:rsidRDefault="00F87689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ESITI DEL PERCORSO FORMATIVO RISPETTO ALLA SITUAZIONE DI PARTENZA E</w:t>
      </w:r>
    </w:p>
    <w:p w14:paraId="1BA47236" w14:textId="77777777" w:rsidR="00D3167B" w:rsidRDefault="00F87689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A CONCLUSIONE DELLE ATTIVITÀ INDIVIDUALIZZATE</w:t>
      </w:r>
    </w:p>
    <w:p w14:paraId="0EBE3120" w14:textId="77777777" w:rsidR="00D3167B" w:rsidRDefault="00D3167B">
      <w:pPr>
        <w:pStyle w:val="Standard"/>
        <w:widowControl w:val="0"/>
        <w:rPr>
          <w:rFonts w:ascii="Times New Roman" w:hAnsi="Times New Roman" w:cs="Calibri"/>
          <w:b/>
          <w:bCs/>
          <w:sz w:val="20"/>
          <w:szCs w:val="20"/>
        </w:rPr>
      </w:pPr>
    </w:p>
    <w:tbl>
      <w:tblPr>
        <w:tblW w:w="1018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8"/>
        <w:gridCol w:w="3354"/>
        <w:gridCol w:w="3355"/>
      </w:tblGrid>
      <w:tr w:rsidR="00D3167B" w14:paraId="6394E254" w14:textId="77777777" w:rsidTr="005A4C0B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30884" w14:textId="13B4BBC9" w:rsidR="00D3167B" w:rsidRDefault="00F87689" w:rsidP="005A4C0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Alunni che, a livelli differenziati, hanno raggiunto i traguardi negli apprendimenti disciplinari previsti  </w:t>
            </w: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6A52" w14:textId="1F56143F" w:rsidR="00D3167B" w:rsidRDefault="00F87689" w:rsidP="005A4C0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Alunni che hanno raggiunto i traguardi negli apprendimenti disciplinari </w:t>
            </w:r>
            <w:r w:rsidR="005A4C0B">
              <w:rPr>
                <w:rFonts w:ascii="Times New Roman" w:hAnsi="Times New Roman" w:cs="Calibri"/>
                <w:sz w:val="20"/>
                <w:szCs w:val="20"/>
              </w:rPr>
              <w:t>previsti solo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in modo essenziale</w:t>
            </w: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B8BC" w14:textId="77777777" w:rsidR="00D3167B" w:rsidRDefault="00F87689" w:rsidP="005A4C0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Alunni che hanno raggiunto parzialmente i traguardi negli apprendimenti disciplinari previsti</w:t>
            </w:r>
          </w:p>
        </w:tc>
      </w:tr>
      <w:tr w:rsidR="00D3167B" w14:paraId="634CDAEF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BAF25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F73A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75A4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595451D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7F22C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325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06F9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41004DEF" w14:textId="77777777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94E63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118B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CE0FE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24295238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B113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80B47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599C7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0BB6F997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E989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19A4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B7F7E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3CC64E9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1D03A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E07A7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6F8D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B6F922F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8460B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3D02B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5AFA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47CFF328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1CC6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899C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FE990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0B01680E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0281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DC22E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F4CC7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6D4C43A5" w14:textId="77777777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19AEE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17EFD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1AAA5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2B1E37AF" w14:textId="77777777">
        <w:tblPrEx>
          <w:tblCellMar>
            <w:top w:w="0" w:type="dxa"/>
            <w:bottom w:w="0" w:type="dxa"/>
          </w:tblCellMar>
        </w:tblPrEx>
        <w:trPr>
          <w:trHeight w:val="235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0AA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0755E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577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16243C49" w14:textId="77777777">
        <w:tblPrEx>
          <w:tblCellMar>
            <w:top w:w="0" w:type="dxa"/>
            <w:bottom w:w="0" w:type="dxa"/>
          </w:tblCellMar>
        </w:tblPrEx>
        <w:trPr>
          <w:trHeight w:val="249"/>
        </w:trPr>
        <w:tc>
          <w:tcPr>
            <w:tcW w:w="347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AFFCD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44365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776C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07296C07" w14:textId="77777777" w:rsidR="00D3167B" w:rsidRDefault="00D3167B">
      <w:pPr>
        <w:pStyle w:val="Standard"/>
        <w:widowControl w:val="0"/>
        <w:ind w:right="277"/>
        <w:jc w:val="both"/>
        <w:rPr>
          <w:rFonts w:ascii="Times New Roman" w:hAnsi="Times New Roman" w:cs="Calibri"/>
          <w:b/>
          <w:bCs/>
          <w:sz w:val="20"/>
          <w:szCs w:val="20"/>
        </w:rPr>
      </w:pPr>
    </w:p>
    <w:p w14:paraId="00D6A0DF" w14:textId="77777777" w:rsidR="00287196" w:rsidRDefault="00287196">
      <w:pPr>
        <w:pStyle w:val="Standard"/>
        <w:widowControl w:val="0"/>
        <w:spacing w:after="200"/>
        <w:jc w:val="center"/>
        <w:rPr>
          <w:rFonts w:ascii="Times New Roman" w:hAnsi="Times New Roman" w:cs="Calibri"/>
          <w:b/>
          <w:bCs/>
          <w:sz w:val="20"/>
          <w:szCs w:val="20"/>
        </w:rPr>
      </w:pPr>
    </w:p>
    <w:p w14:paraId="5B220229" w14:textId="2FB2FE68" w:rsidR="00D3167B" w:rsidRDefault="00F87689">
      <w:pPr>
        <w:pStyle w:val="Standard"/>
        <w:widowControl w:val="0"/>
        <w:spacing w:after="20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PERCORSO FORMATIVO SVOLTO</w:t>
      </w:r>
    </w:p>
    <w:p w14:paraId="42B9D2E2" w14:textId="77777777" w:rsidR="00D3167B" w:rsidRDefault="00F87689">
      <w:pPr>
        <w:pStyle w:val="Standard"/>
        <w:widowControl w:val="0"/>
        <w:spacing w:after="120"/>
        <w:ind w:left="61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Le unità formative per lo sviluppo delle competenze disciplinari</w:t>
      </w:r>
    </w:p>
    <w:p w14:paraId="6DDC08D5" w14:textId="77777777" w:rsidR="00D3167B" w:rsidRDefault="00F87689">
      <w:pPr>
        <w:pStyle w:val="Paragrafoelenco"/>
        <w:widowControl w:val="0"/>
        <w:numPr>
          <w:ilvl w:val="0"/>
          <w:numId w:val="32"/>
        </w:numPr>
        <w:spacing w:after="120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sono state svolte completamente in base a quanto progettato</w:t>
      </w:r>
    </w:p>
    <w:p w14:paraId="2D4BC053" w14:textId="77777777" w:rsidR="00D3167B" w:rsidRDefault="00F87689">
      <w:pPr>
        <w:pStyle w:val="Paragrafoelenco"/>
        <w:widowControl w:val="0"/>
        <w:numPr>
          <w:ilvl w:val="0"/>
          <w:numId w:val="9"/>
        </w:numPr>
        <w:spacing w:after="120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sono state svolte parzialmente a causa di ________________________________________________</w:t>
      </w:r>
    </w:p>
    <w:p w14:paraId="4E1E0E30" w14:textId="77777777" w:rsidR="00D3167B" w:rsidRDefault="00F87689">
      <w:pPr>
        <w:pStyle w:val="Standard"/>
        <w:widowControl w:val="0"/>
        <w:spacing w:after="120"/>
        <w:ind w:left="61"/>
        <w:jc w:val="both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_______________________________________________________________________________________</w:t>
      </w:r>
    </w:p>
    <w:p w14:paraId="72131FB3" w14:textId="77777777" w:rsidR="00D3167B" w:rsidRDefault="00D3167B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</w:p>
    <w:tbl>
      <w:tblPr>
        <w:tblW w:w="1036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6"/>
        <w:gridCol w:w="5122"/>
      </w:tblGrid>
      <w:tr w:rsidR="00D3167B" w14:paraId="7ED1A599" w14:textId="77777777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152E" w14:textId="77777777" w:rsidR="00D3167B" w:rsidRDefault="00F87689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NUCLEI DISCIPLINARI SVOLTI</w:t>
            </w: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D68FE" w14:textId="77777777" w:rsidR="00D3167B" w:rsidRDefault="00F87689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RISULTATI CONSEGUITI</w:t>
            </w:r>
          </w:p>
        </w:tc>
      </w:tr>
      <w:tr w:rsidR="00D3167B" w14:paraId="268DEC2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C9CE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BAFA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502D7AA7" w14:textId="77777777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4EA5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7D0AD" w14:textId="77777777" w:rsidR="00D3167B" w:rsidRDefault="00D3167B">
            <w:pPr>
              <w:pStyle w:val="Standard"/>
              <w:widowControl w:val="0"/>
              <w:tabs>
                <w:tab w:val="center" w:pos="0"/>
                <w:tab w:val="center" w:pos="4818"/>
                <w:tab w:val="right" w:pos="9637"/>
              </w:tabs>
              <w:spacing w:after="200"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23363868" w14:textId="77777777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7319B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F874" w14:textId="77777777" w:rsidR="00D3167B" w:rsidRDefault="00D3167B">
            <w:pPr>
              <w:pStyle w:val="Standard"/>
              <w:widowControl w:val="0"/>
              <w:tabs>
                <w:tab w:val="center" w:pos="0"/>
                <w:tab w:val="center" w:pos="4818"/>
                <w:tab w:val="right" w:pos="9637"/>
              </w:tabs>
              <w:spacing w:after="200" w:line="276" w:lineRule="auto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3606ACF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EC572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99430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B3C431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623B2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44B3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0BAD0F5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7C9A9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04AA9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2635B7FA" w14:textId="77777777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524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2258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38E0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215B0556" w14:textId="77777777" w:rsidR="00D3167B" w:rsidRDefault="00D3167B">
      <w:pPr>
        <w:pStyle w:val="Standard"/>
        <w:widowControl w:val="0"/>
        <w:jc w:val="both"/>
        <w:rPr>
          <w:rFonts w:ascii="Times New Roman" w:hAnsi="Times New Roman" w:cs="Calibri"/>
          <w:b/>
          <w:bCs/>
          <w:sz w:val="20"/>
          <w:szCs w:val="20"/>
        </w:rPr>
      </w:pPr>
    </w:p>
    <w:p w14:paraId="3BE87E1F" w14:textId="77777777" w:rsidR="00D3167B" w:rsidRDefault="00F87689" w:rsidP="00287196">
      <w:pPr>
        <w:pStyle w:val="Standard"/>
        <w:widowControl w:val="0"/>
        <w:spacing w:line="360" w:lineRule="auto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EVENTUALI OSSERVAZIONI SUL PERCORSO FORMATIVO SVOLTO</w:t>
      </w:r>
    </w:p>
    <w:p w14:paraId="613B48D8" w14:textId="77777777" w:rsidR="00D3167B" w:rsidRDefault="00F87689">
      <w:pPr>
        <w:pStyle w:val="Standard"/>
        <w:widowControl w:val="0"/>
        <w:spacing w:after="200" w:line="360" w:lineRule="auto"/>
        <w:rPr>
          <w:rFonts w:ascii="Times New Roman" w:hAnsi="Times New Roman" w:cs="Calibri"/>
          <w:bCs/>
          <w:sz w:val="20"/>
          <w:szCs w:val="20"/>
        </w:rPr>
      </w:pPr>
      <w:r>
        <w:rPr>
          <w:rFonts w:ascii="Times New Roman" w:hAnsi="Times New Roman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1017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73"/>
      </w:tblGrid>
      <w:tr w:rsidR="00D3167B" w14:paraId="0988AED3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0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681A7" w14:textId="77777777" w:rsidR="00D3167B" w:rsidRDefault="00F87689" w:rsidP="00287196">
            <w:pPr>
              <w:pStyle w:val="Standard"/>
              <w:widowControl w:val="0"/>
              <w:ind w:right="277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STRATEGIE METODOLOGICHE UTILIZZATE PER CONSEGUIRE GLI OBIETTIVI DELLA PROGETTAZIONE DIDATTICA</w:t>
            </w:r>
          </w:p>
        </w:tc>
      </w:tr>
      <w:tr w:rsidR="00D3167B" w14:paraId="120F04A3" w14:textId="77777777">
        <w:tblPrEx>
          <w:tblCellMar>
            <w:top w:w="0" w:type="dxa"/>
            <w:bottom w:w="0" w:type="dxa"/>
          </w:tblCellMar>
        </w:tblPrEx>
        <w:trPr>
          <w:trHeight w:val="1177"/>
        </w:trPr>
        <w:tc>
          <w:tcPr>
            <w:tcW w:w="10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8F3F" w14:textId="77777777" w:rsidR="00D3167B" w:rsidRDefault="00F87689">
            <w:pPr>
              <w:pStyle w:val="Standard"/>
              <w:widowControl w:val="0"/>
              <w:numPr>
                <w:ilvl w:val="0"/>
                <w:numId w:val="33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Metodo induttivo-deduttivo (favorire l’esplorazione e la ricerca)</w:t>
            </w:r>
          </w:p>
          <w:p w14:paraId="462F3F60" w14:textId="77777777" w:rsidR="00D3167B" w:rsidRDefault="00F87689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Cooperative learning (favorire la formazione di gruppi interattivi)</w:t>
            </w:r>
          </w:p>
          <w:p w14:paraId="1D9F1766" w14:textId="77777777" w:rsidR="00D3167B" w:rsidRDefault="00F87689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Brain storming (valorizzare la diversità e il pensiero creativo)</w:t>
            </w:r>
          </w:p>
          <w:p w14:paraId="7B516F81" w14:textId="77777777" w:rsidR="00D3167B" w:rsidRDefault="00F87689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Calibri"/>
                <w:sz w:val="20"/>
                <w:szCs w:val="20"/>
              </w:rPr>
              <w:t>Problem</w:t>
            </w:r>
            <w:proofErr w:type="spellEnd"/>
            <w:r>
              <w:rPr>
                <w:rFonts w:ascii="Times New Roman" w:hAnsi="Times New Roman" w:cs="Calibri"/>
                <w:sz w:val="20"/>
                <w:szCs w:val="20"/>
              </w:rPr>
              <w:t xml:space="preserve"> solving (problematizzare e favorire il pensiero divergente)</w:t>
            </w:r>
          </w:p>
          <w:p w14:paraId="7E2FA4B1" w14:textId="77777777" w:rsidR="00D3167B" w:rsidRDefault="00F87689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Feed back (ancorare le attività alle esperienze pregresse e dare significato agli apprendimenti)</w:t>
            </w:r>
          </w:p>
          <w:p w14:paraId="04CE0BD2" w14:textId="77777777" w:rsidR="00D3167B" w:rsidRDefault="00F87689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Metacognizione (riflettere sugli stili di apprendimento e promuovere la consapevolezza del proprio modo di apprendere)</w:t>
            </w:r>
          </w:p>
          <w:p w14:paraId="10D723B9" w14:textId="77777777" w:rsidR="00287196" w:rsidRDefault="00F87689" w:rsidP="00287196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Osservazione dei comportamenti</w:t>
            </w:r>
          </w:p>
          <w:p w14:paraId="22916676" w14:textId="203448BC" w:rsidR="00D3167B" w:rsidRPr="00287196" w:rsidRDefault="00F87689" w:rsidP="00287196">
            <w:pPr>
              <w:pStyle w:val="Standard"/>
              <w:widowControl w:val="0"/>
              <w:numPr>
                <w:ilvl w:val="0"/>
                <w:numId w:val="10"/>
              </w:numPr>
              <w:tabs>
                <w:tab w:val="left" w:pos="220"/>
                <w:tab w:val="left" w:pos="720"/>
              </w:tabs>
              <w:rPr>
                <w:rFonts w:ascii="Times New Roman" w:hAnsi="Times New Roman" w:cs="Calibri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sz w:val="20"/>
                <w:szCs w:val="20"/>
              </w:rPr>
              <w:t>Altro: _____________________________________________________________________________________</w:t>
            </w:r>
          </w:p>
          <w:p w14:paraId="3F148A6B" w14:textId="77777777" w:rsidR="00D3167B" w:rsidRDefault="00D3167B">
            <w:pPr>
              <w:pStyle w:val="Paragrafoelenco"/>
              <w:widowControl w:val="0"/>
              <w:tabs>
                <w:tab w:val="left" w:pos="940"/>
                <w:tab w:val="left" w:pos="1440"/>
              </w:tabs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6531ABEB" w14:textId="77777777" w:rsidR="00D3167B" w:rsidRDefault="00D3167B">
      <w:pPr>
        <w:pStyle w:val="Standard"/>
        <w:widowControl w:val="0"/>
        <w:ind w:left="425"/>
        <w:jc w:val="both"/>
        <w:rPr>
          <w:rFonts w:ascii="Times New Roman" w:hAnsi="Times New Roman" w:cs="Calibri"/>
          <w:sz w:val="20"/>
          <w:szCs w:val="20"/>
        </w:rPr>
      </w:pPr>
    </w:p>
    <w:p w14:paraId="3D9D33E2" w14:textId="77777777" w:rsidR="00D3167B" w:rsidRDefault="00D3167B">
      <w:pPr>
        <w:pStyle w:val="Standard"/>
        <w:widowControl w:val="0"/>
        <w:ind w:left="425"/>
        <w:jc w:val="both"/>
        <w:rPr>
          <w:rFonts w:ascii="Times New Roman" w:hAnsi="Times New Roman" w:cs="Calibri"/>
          <w:sz w:val="20"/>
          <w:szCs w:val="20"/>
        </w:rPr>
      </w:pPr>
    </w:p>
    <w:tbl>
      <w:tblPr>
        <w:tblW w:w="10222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2"/>
      </w:tblGrid>
      <w:tr w:rsidR="00D3167B" w14:paraId="649B89EA" w14:textId="77777777">
        <w:tblPrEx>
          <w:tblCellMar>
            <w:top w:w="0" w:type="dxa"/>
            <w:bottom w:w="0" w:type="dxa"/>
          </w:tblCellMar>
        </w:tblPrEx>
        <w:tc>
          <w:tcPr>
            <w:tcW w:w="10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C32F4" w14:textId="77777777" w:rsidR="00D3167B" w:rsidRDefault="00F87689" w:rsidP="00287196">
            <w:pPr>
              <w:pStyle w:val="Paragrafoelenco"/>
              <w:widowControl w:val="0"/>
              <w:tabs>
                <w:tab w:val="left" w:pos="1074"/>
              </w:tabs>
              <w:ind w:left="0"/>
              <w:jc w:val="center"/>
            </w:pPr>
            <w:r>
              <w:rPr>
                <w:rFonts w:ascii="Times New Roman" w:hAnsi="Times New Roman" w:cs="Calibri"/>
                <w:b/>
                <w:sz w:val="20"/>
                <w:szCs w:val="20"/>
              </w:rPr>
              <w:t>MEZZI E STRUMENTI</w:t>
            </w:r>
            <w:r>
              <w:rPr>
                <w:rFonts w:ascii="Times New Roman" w:hAnsi="Times New Roman" w:cs="Calibri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UTILIZZATI PER CONSEGUIRE GLI OBIETTIVI DELLA PROGETTAZIONE DIDATTICA</w:t>
            </w:r>
          </w:p>
        </w:tc>
      </w:tr>
      <w:tr w:rsidR="00D3167B" w14:paraId="26DD2360" w14:textId="77777777">
        <w:tblPrEx>
          <w:tblCellMar>
            <w:top w:w="0" w:type="dxa"/>
            <w:bottom w:w="0" w:type="dxa"/>
          </w:tblCellMar>
        </w:tblPrEx>
        <w:tc>
          <w:tcPr>
            <w:tcW w:w="10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6B697" w14:textId="77777777" w:rsidR="00D3167B" w:rsidRDefault="00D3167B">
            <w:pPr>
              <w:pStyle w:val="Paragrafoelenco"/>
              <w:widowControl w:val="0"/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</w:p>
          <w:p w14:paraId="22979DDE" w14:textId="77777777" w:rsidR="00D3167B" w:rsidRDefault="00F87689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Libri di testo</w:t>
            </w:r>
          </w:p>
          <w:p w14:paraId="2D900D6A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Testi didattici di supporto</w:t>
            </w:r>
          </w:p>
          <w:p w14:paraId="0A5F6517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Giornali e riviste specializzate</w:t>
            </w:r>
          </w:p>
          <w:p w14:paraId="08B5E512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Schede informative ed operative predisposte dall’insegnante</w:t>
            </w:r>
          </w:p>
          <w:p w14:paraId="4521A27B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LIM</w:t>
            </w:r>
          </w:p>
          <w:p w14:paraId="36631257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Supporti informatici</w:t>
            </w:r>
          </w:p>
          <w:p w14:paraId="11C35C4A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Drammatizzazione</w:t>
            </w:r>
          </w:p>
          <w:p w14:paraId="0EB83DB4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Uscite sul territorio e visite guidate</w:t>
            </w:r>
          </w:p>
          <w:p w14:paraId="4D23EC6B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Materiale didattico ludico</w:t>
            </w:r>
          </w:p>
          <w:p w14:paraId="7631B064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Sussidi audiovisivi e multimediali</w:t>
            </w:r>
          </w:p>
          <w:p w14:paraId="6B48DF44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Esperimenti e strumenti scientifici (strumenti di misura, modelli del corpo umano, ecc.)</w:t>
            </w:r>
          </w:p>
          <w:p w14:paraId="65AA261E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Biblioteca scolastica</w:t>
            </w:r>
          </w:p>
          <w:p w14:paraId="4B8534D3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Laboratori</w:t>
            </w:r>
          </w:p>
          <w:p w14:paraId="50485A05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Materiale grafico ed iconografico</w:t>
            </w:r>
          </w:p>
          <w:p w14:paraId="02B243B8" w14:textId="77777777" w:rsidR="00D3167B" w:rsidRDefault="00F87689">
            <w:pPr>
              <w:pStyle w:val="Paragrafoelenco"/>
              <w:widowControl w:val="0"/>
              <w:numPr>
                <w:ilvl w:val="0"/>
                <w:numId w:val="12"/>
              </w:numPr>
              <w:tabs>
                <w:tab w:val="left" w:pos="1074"/>
              </w:tabs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 New Roman" w:hAnsi="Times New Roman" w:cs="Calibri"/>
                <w:sz w:val="20"/>
                <w:szCs w:val="20"/>
              </w:rPr>
              <w:t>Altro: ____________________________________________________________________</w:t>
            </w:r>
          </w:p>
          <w:p w14:paraId="0BDC8B6A" w14:textId="77777777" w:rsidR="00D3167B" w:rsidRDefault="00D3167B">
            <w:pPr>
              <w:pStyle w:val="Standard"/>
              <w:widowControl w:val="0"/>
              <w:jc w:val="both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0CA2D763" w14:textId="77777777" w:rsidR="00D3167B" w:rsidRDefault="00D3167B">
      <w:pPr>
        <w:pStyle w:val="Standard"/>
        <w:widowControl w:val="0"/>
        <w:ind w:left="425"/>
        <w:jc w:val="both"/>
        <w:rPr>
          <w:rFonts w:ascii="Times New Roman" w:hAnsi="Times New Roman" w:cs="Calibri"/>
          <w:sz w:val="20"/>
          <w:szCs w:val="20"/>
        </w:rPr>
      </w:pPr>
    </w:p>
    <w:p w14:paraId="5E2D9A10" w14:textId="77777777" w:rsidR="00D3167B" w:rsidRDefault="00F87689" w:rsidP="00287196">
      <w:pPr>
        <w:pStyle w:val="Standard"/>
        <w:widowControl w:val="0"/>
        <w:jc w:val="center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ULTERIORI OSSERVAZIONI SULLE STRATEGIE METODOLOGICHE, MEZZI E STRUMENTI ADOTTATI</w:t>
      </w:r>
    </w:p>
    <w:p w14:paraId="167C36A3" w14:textId="77777777" w:rsidR="00D3167B" w:rsidRDefault="00F87689">
      <w:pPr>
        <w:pStyle w:val="Standard"/>
        <w:widowControl w:val="0"/>
        <w:spacing w:after="200" w:line="360" w:lineRule="auto"/>
        <w:rPr>
          <w:rFonts w:ascii="Times New Roman" w:hAnsi="Times New Roman" w:cs="Calibri"/>
          <w:bCs/>
          <w:sz w:val="20"/>
          <w:szCs w:val="20"/>
        </w:rPr>
      </w:pPr>
      <w:r>
        <w:rPr>
          <w:rFonts w:ascii="Times New Roman" w:hAnsi="Times New Roman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48CCB4" w14:textId="77777777" w:rsidR="00D3167B" w:rsidRPr="00287196" w:rsidRDefault="00F87689" w:rsidP="00287196">
      <w:pPr>
        <w:pStyle w:val="Standard"/>
        <w:widowControl w:val="0"/>
        <w:tabs>
          <w:tab w:val="left" w:pos="220"/>
          <w:tab w:val="left" w:pos="720"/>
        </w:tabs>
        <w:spacing w:line="360" w:lineRule="auto"/>
        <w:jc w:val="center"/>
      </w:pPr>
      <w:r w:rsidRPr="00287196">
        <w:rPr>
          <w:rFonts w:ascii="Times New Roman" w:hAnsi="Times New Roman" w:cs="Calibri"/>
          <w:b/>
          <w:bCs/>
          <w:sz w:val="20"/>
          <w:szCs w:val="20"/>
        </w:rPr>
        <w:t>ATTIVITÀ’ INTEGRATIVE</w:t>
      </w:r>
    </w:p>
    <w:p w14:paraId="21E1E5CA" w14:textId="77777777" w:rsidR="00D3167B" w:rsidRDefault="00F87689">
      <w:pPr>
        <w:pStyle w:val="Standard"/>
        <w:widowControl w:val="0"/>
        <w:numPr>
          <w:ilvl w:val="0"/>
          <w:numId w:val="35"/>
        </w:numPr>
        <w:tabs>
          <w:tab w:val="left" w:pos="220"/>
          <w:tab w:val="left" w:pos="720"/>
        </w:tabs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ATTIVITÀ’ INTEGRATIVE CURRICOLARI</w:t>
      </w:r>
    </w:p>
    <w:p w14:paraId="72394C66" w14:textId="77777777" w:rsidR="00D3167B" w:rsidRDefault="00D3167B">
      <w:pPr>
        <w:pStyle w:val="Standard"/>
        <w:widowControl w:val="0"/>
        <w:ind w:left="720"/>
        <w:rPr>
          <w:rFonts w:ascii="Times New Roman" w:hAnsi="Times New Roman" w:cs="Calibri"/>
          <w:b/>
          <w:bCs/>
          <w:sz w:val="20"/>
          <w:szCs w:val="20"/>
        </w:rPr>
      </w:pPr>
    </w:p>
    <w:tbl>
      <w:tblPr>
        <w:tblW w:w="10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1"/>
        <w:gridCol w:w="2513"/>
        <w:gridCol w:w="2513"/>
        <w:gridCol w:w="2516"/>
      </w:tblGrid>
      <w:tr w:rsidR="00D3167B" w14:paraId="4A0011D3" w14:textId="77777777">
        <w:tblPrEx>
          <w:tblCellMar>
            <w:top w:w="0" w:type="dxa"/>
            <w:bottom w:w="0" w:type="dxa"/>
          </w:tblCellMar>
        </w:tblPrEx>
        <w:trPr>
          <w:trHeight w:val="589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4D2FA" w14:textId="77777777" w:rsidR="00D3167B" w:rsidRDefault="00F87689">
            <w:pPr>
              <w:pStyle w:val="Standard"/>
              <w:widowControl w:val="0"/>
              <w:jc w:val="center"/>
            </w:pPr>
            <w:r>
              <w:rPr>
                <w:rFonts w:ascii="Times New Roman" w:hAnsi="Times New Roman" w:cs="Calibri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Tipologia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E8647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23A3D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13E4F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Tempi</w:t>
            </w:r>
          </w:p>
        </w:tc>
      </w:tr>
      <w:tr w:rsidR="00D3167B" w14:paraId="4D6F0051" w14:textId="77777777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89D2C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Corsi di recupero/</w:t>
            </w:r>
          </w:p>
          <w:p w14:paraId="687292CC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potenziamento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9905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9006C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247E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07FC05E3" w14:textId="77777777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BF7B9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Laboratorio/i</w:t>
            </w:r>
          </w:p>
          <w:p w14:paraId="670B34F1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AFF5B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31EED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62DE8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6890A297" w14:textId="7777777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7874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Progetto/i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F3AC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036FFF28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43C5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0DD24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09E96856" w14:textId="77777777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A6602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Concorsi/Mostre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0475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035F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E51EA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5B28F45D" w14:textId="77777777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4550D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Uscite didattiche</w:t>
            </w:r>
          </w:p>
          <w:p w14:paraId="704FBB32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6773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66B0A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52450" w14:textId="77777777" w:rsidR="00D3167B" w:rsidRDefault="00D3167B">
            <w:pPr>
              <w:pStyle w:val="Standard"/>
              <w:widowControl w:val="0"/>
              <w:rPr>
                <w:rFonts w:ascii="Times New Roman" w:hAnsi="Times New Roman" w:cs="Calibri"/>
                <w:sz w:val="20"/>
                <w:szCs w:val="20"/>
              </w:rPr>
            </w:pPr>
          </w:p>
          <w:p w14:paraId="108F0E6C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87F90CB" w14:textId="77777777">
        <w:tblPrEx>
          <w:tblCellMar>
            <w:top w:w="0" w:type="dxa"/>
            <w:bottom w:w="0" w:type="dxa"/>
          </w:tblCellMar>
        </w:tblPrEx>
        <w:trPr>
          <w:trHeight w:val="882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774A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UDA Trasversale</w:t>
            </w:r>
          </w:p>
          <w:p w14:paraId="4A74341D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67001B64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7C9E3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B4ED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1A910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47EA3A21" w14:textId="77777777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2AE9C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Altro</w:t>
            </w:r>
          </w:p>
          <w:p w14:paraId="2351820C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08F6C501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06524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5159C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ABB24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7FC4ECF6" w14:textId="77777777" w:rsidR="00D3167B" w:rsidRDefault="00D3167B">
      <w:pPr>
        <w:pStyle w:val="Standard"/>
        <w:widowControl w:val="0"/>
        <w:ind w:left="720"/>
        <w:rPr>
          <w:rFonts w:ascii="Times New Roman" w:hAnsi="Times New Roman" w:cs="Calibri"/>
          <w:sz w:val="20"/>
          <w:szCs w:val="20"/>
        </w:rPr>
      </w:pPr>
    </w:p>
    <w:p w14:paraId="40C38590" w14:textId="77777777" w:rsidR="00D3167B" w:rsidRDefault="00F87689">
      <w:pPr>
        <w:pStyle w:val="Standard"/>
        <w:widowControl w:val="0"/>
        <w:numPr>
          <w:ilvl w:val="0"/>
          <w:numId w:val="36"/>
        </w:numPr>
        <w:tabs>
          <w:tab w:val="left" w:pos="220"/>
          <w:tab w:val="left" w:pos="720"/>
        </w:tabs>
        <w:jc w:val="both"/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ascii="Times New Roman" w:hAnsi="Times New Roman" w:cs="Calibri"/>
          <w:b/>
          <w:bCs/>
          <w:sz w:val="20"/>
          <w:szCs w:val="20"/>
        </w:rPr>
        <w:t>ATTIVITÀ’ INTEGRATIVE EXTRACURRICOLARI previste nel Piano dell’Offerta Formativa</w:t>
      </w:r>
    </w:p>
    <w:p w14:paraId="27E7CA3E" w14:textId="77777777" w:rsidR="00D3167B" w:rsidRDefault="00D3167B">
      <w:pPr>
        <w:pStyle w:val="Standard"/>
        <w:widowControl w:val="0"/>
        <w:ind w:left="720"/>
        <w:jc w:val="both"/>
        <w:rPr>
          <w:rFonts w:ascii="Times New Roman" w:hAnsi="Times New Roman" w:cs="Calibri"/>
          <w:b/>
          <w:bCs/>
          <w:sz w:val="20"/>
          <w:szCs w:val="20"/>
        </w:rPr>
      </w:pPr>
    </w:p>
    <w:tbl>
      <w:tblPr>
        <w:tblW w:w="10183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1"/>
        <w:gridCol w:w="2513"/>
        <w:gridCol w:w="2513"/>
        <w:gridCol w:w="2516"/>
      </w:tblGrid>
      <w:tr w:rsidR="00D3167B" w14:paraId="267D3617" w14:textId="77777777">
        <w:tblPrEx>
          <w:tblCellMar>
            <w:top w:w="0" w:type="dxa"/>
            <w:bottom w:w="0" w:type="dxa"/>
          </w:tblCellMar>
        </w:tblPrEx>
        <w:trPr>
          <w:trHeight w:val="577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79B4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Tipologia</w:t>
            </w:r>
          </w:p>
          <w:p w14:paraId="64B7A550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CD5F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Denominazione</w:t>
            </w: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A826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Referente</w:t>
            </w: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BB6B6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Tempi</w:t>
            </w:r>
          </w:p>
        </w:tc>
      </w:tr>
      <w:tr w:rsidR="00D3167B" w14:paraId="1666F095" w14:textId="77777777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0DF42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Corsi di recupero/</w:t>
            </w:r>
          </w:p>
          <w:p w14:paraId="4CD1A4B8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potenziamento</w:t>
            </w:r>
          </w:p>
          <w:p w14:paraId="21A8F419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20F8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2CBA6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B54F5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1A309C6C" w14:textId="77777777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32BD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Laboratori</w:t>
            </w:r>
          </w:p>
          <w:p w14:paraId="4F2F2F63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6039C1AE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0C73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26241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04695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D3167B" w14:paraId="766C8E5C" w14:textId="77777777">
        <w:tblPrEx>
          <w:tblCellMar>
            <w:top w:w="0" w:type="dxa"/>
            <w:bottom w:w="0" w:type="dxa"/>
          </w:tblCellMar>
        </w:tblPrEx>
        <w:trPr>
          <w:trHeight w:val="865"/>
        </w:trPr>
        <w:tc>
          <w:tcPr>
            <w:tcW w:w="264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89FD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Progetti</w:t>
            </w:r>
          </w:p>
          <w:p w14:paraId="14D395F1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  <w:p w14:paraId="142BE8AA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97861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C0B09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04464" w14:textId="77777777" w:rsidR="00D3167B" w:rsidRDefault="00D3167B">
            <w:pPr>
              <w:pStyle w:val="Standard"/>
              <w:widowControl w:val="0"/>
              <w:spacing w:after="200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14:paraId="3D9E5E0D" w14:textId="77777777" w:rsidR="00D3167B" w:rsidRDefault="00D3167B">
      <w:pPr>
        <w:pStyle w:val="Standard"/>
        <w:widowControl w:val="0"/>
        <w:jc w:val="both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7F8AF1A9" w14:textId="1A8969F4" w:rsidR="00D3167B" w:rsidRPr="00287196" w:rsidRDefault="00287196" w:rsidP="00287196">
      <w:pPr>
        <w:pStyle w:val="Standard"/>
        <w:widowControl w:val="0"/>
        <w:tabs>
          <w:tab w:val="left" w:pos="220"/>
          <w:tab w:val="left" w:pos="720"/>
        </w:tabs>
        <w:jc w:val="center"/>
        <w:rPr>
          <w:rFonts w:ascii="Times New Roman" w:hAnsi="Times New Roman" w:cs="Calibri"/>
          <w:b/>
          <w:bCs/>
          <w:sz w:val="20"/>
          <w:szCs w:val="20"/>
        </w:rPr>
      </w:pPr>
      <w:r w:rsidRPr="00287196">
        <w:rPr>
          <w:rFonts w:ascii="Times New Roman" w:hAnsi="Times New Roman" w:cs="Calibri"/>
          <w:b/>
          <w:bCs/>
          <w:sz w:val="20"/>
          <w:szCs w:val="20"/>
        </w:rPr>
        <w:t>VALUTAZIONE E VERIFICHE</w:t>
      </w:r>
    </w:p>
    <w:p w14:paraId="1065D18A" w14:textId="77777777" w:rsidR="00D3167B" w:rsidRDefault="00D3167B">
      <w:pPr>
        <w:pStyle w:val="Standard"/>
        <w:widowControl w:val="0"/>
        <w:ind w:left="284"/>
        <w:jc w:val="both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2D245966" w14:textId="77777777" w:rsidR="00D3167B" w:rsidRPr="00287196" w:rsidRDefault="00F87689">
      <w:pPr>
        <w:pStyle w:val="Standard"/>
        <w:widowControl w:val="0"/>
        <w:spacing w:line="268" w:lineRule="atLeast"/>
        <w:jc w:val="both"/>
        <w:rPr>
          <w:rFonts w:ascii="Times New Roman" w:hAnsi="Times New Roman" w:cs="Calibri"/>
          <w:color w:val="000000"/>
          <w:sz w:val="20"/>
          <w:szCs w:val="20"/>
        </w:rPr>
      </w:pPr>
      <w:r w:rsidRPr="00287196">
        <w:rPr>
          <w:rFonts w:ascii="Times New Roman" w:hAnsi="Times New Roman" w:cs="Calibri"/>
          <w:color w:val="000000"/>
          <w:sz w:val="20"/>
          <w:szCs w:val="20"/>
        </w:rPr>
        <w:t>Per la valutazione degli alunni si è tenuto conto dei risultati di tutte le prove di verifica effettuate, delle abilità e delle conoscenze acquisite rispetto alla situazione di partenza, del processo di maturazione globale dei singoli alunni.</w:t>
      </w:r>
    </w:p>
    <w:p w14:paraId="668675B8" w14:textId="77777777" w:rsidR="00D3167B" w:rsidRPr="00287196" w:rsidRDefault="00F87689">
      <w:pPr>
        <w:pStyle w:val="Standard"/>
        <w:widowControl w:val="0"/>
        <w:spacing w:line="268" w:lineRule="atLeast"/>
        <w:jc w:val="both"/>
        <w:rPr>
          <w:rFonts w:ascii="Times New Roman" w:hAnsi="Times New Roman" w:cs="Calibri"/>
          <w:color w:val="000000"/>
          <w:sz w:val="20"/>
          <w:szCs w:val="20"/>
        </w:rPr>
      </w:pPr>
      <w:r w:rsidRPr="00287196">
        <w:rPr>
          <w:rFonts w:ascii="Times New Roman" w:hAnsi="Times New Roman" w:cs="Calibri"/>
          <w:color w:val="000000"/>
          <w:sz w:val="20"/>
          <w:szCs w:val="20"/>
        </w:rPr>
        <w:t>Le verifiche sono state effettuate coerentemente con quanto programmato.</w:t>
      </w:r>
    </w:p>
    <w:p w14:paraId="4F5F019D" w14:textId="77777777" w:rsidR="00D3167B" w:rsidRPr="00287196" w:rsidRDefault="00D3167B">
      <w:pPr>
        <w:pStyle w:val="Standard"/>
        <w:widowControl w:val="0"/>
        <w:tabs>
          <w:tab w:val="left" w:pos="940"/>
          <w:tab w:val="left" w:pos="1440"/>
        </w:tabs>
        <w:ind w:left="720"/>
        <w:jc w:val="both"/>
        <w:rPr>
          <w:rFonts w:ascii="Times New Roman" w:hAnsi="Times New Roman" w:cs="Calibri"/>
          <w:strike/>
          <w:color w:val="FF0000"/>
          <w:sz w:val="20"/>
          <w:szCs w:val="20"/>
        </w:rPr>
      </w:pPr>
    </w:p>
    <w:p w14:paraId="0ACDC1D9" w14:textId="77777777" w:rsidR="00D3167B" w:rsidRPr="00287196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  <w:r w:rsidRPr="00287196">
        <w:rPr>
          <w:rFonts w:ascii="Times New Roman" w:hAnsi="Times New Roman" w:cs="Calibri"/>
          <w:sz w:val="20"/>
          <w:szCs w:val="20"/>
        </w:rPr>
        <w:t>Per la valutazione sono stati presi in considerazione i seguenti criteri:</w:t>
      </w:r>
    </w:p>
    <w:tbl>
      <w:tblPr>
        <w:tblW w:w="1017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4"/>
        <w:gridCol w:w="3294"/>
        <w:gridCol w:w="3464"/>
      </w:tblGrid>
      <w:tr w:rsidR="00D3167B" w14:paraId="04DC5B50" w14:textId="77777777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341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6532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Criteri di valutazione degli APPRENDIMENTI</w:t>
            </w:r>
          </w:p>
        </w:tc>
        <w:tc>
          <w:tcPr>
            <w:tcW w:w="32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EDF5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Criteri di valutazione delle</w:t>
            </w:r>
          </w:p>
          <w:p w14:paraId="76F58BB8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34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0921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Criteri di valutazione del</w:t>
            </w:r>
          </w:p>
          <w:p w14:paraId="60B1176B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COMPORTAMENTO</w:t>
            </w:r>
          </w:p>
        </w:tc>
      </w:tr>
      <w:tr w:rsidR="00D3167B" w14:paraId="7D7221D6" w14:textId="77777777">
        <w:tblPrEx>
          <w:tblCellMar>
            <w:top w:w="0" w:type="dxa"/>
            <w:bottom w:w="0" w:type="dxa"/>
          </w:tblCellMar>
        </w:tblPrEx>
        <w:trPr>
          <w:trHeight w:val="2528"/>
        </w:trPr>
        <w:tc>
          <w:tcPr>
            <w:tcW w:w="341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7ADB5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Progressi compiuti rispetto alla situazione di partenza</w:t>
            </w:r>
          </w:p>
          <w:p w14:paraId="7FBFC195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Possibili condizionamenti nell’apprendimento dal livello socio/culturale di provenienza</w:t>
            </w:r>
          </w:p>
          <w:p w14:paraId="7286B141" w14:textId="77777777" w:rsid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Partecipazione alle diverse attività</w:t>
            </w:r>
          </w:p>
          <w:p w14:paraId="1F8B198D" w14:textId="77777777" w:rsid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Metodo di lavoro</w:t>
            </w:r>
          </w:p>
          <w:p w14:paraId="7812DA7C" w14:textId="28FA25DB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Rielaborazione personale</w:t>
            </w:r>
          </w:p>
          <w:p w14:paraId="0654B5CB" w14:textId="77777777" w:rsidR="00D3167B" w:rsidRDefault="00D3167B" w:rsidP="00287196">
            <w:pPr>
              <w:pStyle w:val="Standard"/>
              <w:widowControl w:val="0"/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EF234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43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Analisi delle prestazioni (prove di verifica, compiti di realtà)</w:t>
            </w:r>
          </w:p>
          <w:p w14:paraId="702E9D57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43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Osservazione (osservazioni sistematiche e informali)</w:t>
            </w:r>
          </w:p>
          <w:p w14:paraId="4756F489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43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Progressiva consapevolezza del proprio processo di crescita</w:t>
            </w:r>
          </w:p>
          <w:p w14:paraId="6DF01531" w14:textId="77777777" w:rsidR="00D3167B" w:rsidRDefault="00D3167B" w:rsidP="00287196">
            <w:pPr>
              <w:pStyle w:val="Standard"/>
              <w:widowControl w:val="0"/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  <w:p w14:paraId="2E69E872" w14:textId="77777777" w:rsidR="00D3167B" w:rsidRDefault="00D3167B" w:rsidP="00287196">
            <w:pPr>
              <w:pStyle w:val="Standard"/>
              <w:widowControl w:val="0"/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  <w:p w14:paraId="300729C4" w14:textId="77777777" w:rsidR="00D3167B" w:rsidRDefault="00D3167B" w:rsidP="00287196">
            <w:pPr>
              <w:pStyle w:val="Standard"/>
              <w:widowControl w:val="0"/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346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2191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Assunzione di responsabilità</w:t>
            </w:r>
          </w:p>
          <w:p w14:paraId="54467797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Frequenza</w:t>
            </w:r>
          </w:p>
          <w:p w14:paraId="2E66B360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Impegno e organizzazione</w:t>
            </w:r>
          </w:p>
          <w:p w14:paraId="34FC2359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Svolgimento delle consegne</w:t>
            </w:r>
          </w:p>
          <w:p w14:paraId="47E4CD05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Identità, percezione di sé in rapporto agli altri</w:t>
            </w:r>
          </w:p>
          <w:p w14:paraId="2F9A21CB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Integrazione con gli altri</w:t>
            </w:r>
          </w:p>
          <w:p w14:paraId="470F2E94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Senso critico</w:t>
            </w:r>
          </w:p>
          <w:p w14:paraId="2C7AC8B2" w14:textId="77777777" w:rsidR="00D3167B" w:rsidRDefault="00F87689" w:rsidP="00287196">
            <w:pPr>
              <w:pStyle w:val="Paragrafoelenco"/>
              <w:widowControl w:val="0"/>
              <w:numPr>
                <w:ilvl w:val="0"/>
                <w:numId w:val="28"/>
              </w:numPr>
              <w:ind w:left="340" w:hanging="340"/>
              <w:jc w:val="both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Calibri"/>
                <w:color w:val="000000"/>
                <w:sz w:val="20"/>
                <w:szCs w:val="20"/>
              </w:rPr>
              <w:t>Attenzione</w:t>
            </w:r>
          </w:p>
        </w:tc>
      </w:tr>
    </w:tbl>
    <w:p w14:paraId="1E891265" w14:textId="77777777" w:rsidR="00D3167B" w:rsidRDefault="00D3167B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1DAB6F1E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2D338FF3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0B652857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40299441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4D978C70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1F9CD7F2" w14:textId="77777777" w:rsidR="00287196" w:rsidRDefault="00287196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0B9365B7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Sono stati utilizzati i seguenti strumenti:</w:t>
      </w:r>
    </w:p>
    <w:tbl>
      <w:tblPr>
        <w:tblW w:w="982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4"/>
        <w:gridCol w:w="3234"/>
        <w:gridCol w:w="3237"/>
      </w:tblGrid>
      <w:tr w:rsidR="00D3167B" w14:paraId="61059C01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D9B9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PROVE SCRITTE</w:t>
            </w:r>
          </w:p>
          <w:p w14:paraId="31FA698C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32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E371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PROVE ORALI</w:t>
            </w:r>
          </w:p>
          <w:p w14:paraId="6CB5601B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  <w:tc>
          <w:tcPr>
            <w:tcW w:w="32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E7F8" w14:textId="77777777" w:rsidR="00D3167B" w:rsidRDefault="00F87689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Calibri"/>
                <w:b/>
                <w:bCs/>
                <w:sz w:val="20"/>
                <w:szCs w:val="20"/>
              </w:rPr>
              <w:t>PROVE PRATICHE</w:t>
            </w:r>
          </w:p>
          <w:p w14:paraId="59B3C7D2" w14:textId="77777777" w:rsidR="00D3167B" w:rsidRDefault="00D3167B">
            <w:pPr>
              <w:pStyle w:val="Standard"/>
              <w:widowControl w:val="0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</w:rPr>
            </w:pPr>
          </w:p>
        </w:tc>
      </w:tr>
      <w:tr w:rsidR="00D3167B" w14:paraId="0F26474F" w14:textId="77777777">
        <w:tblPrEx>
          <w:tblCellMar>
            <w:top w:w="0" w:type="dxa"/>
            <w:bottom w:w="0" w:type="dxa"/>
          </w:tblCellMar>
        </w:tblPrEx>
        <w:trPr>
          <w:trHeight w:val="901"/>
        </w:trPr>
        <w:tc>
          <w:tcPr>
            <w:tcW w:w="335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AE9A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Elaborati cartacei di vario tipo (testi letterari, tecnico-scientifici, storici, ecc.)</w:t>
            </w:r>
          </w:p>
          <w:p w14:paraId="12BD146D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Elaborati multimediali (</w:t>
            </w:r>
            <w:proofErr w:type="gramStart"/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PPT,  documenti</w:t>
            </w:r>
            <w:proofErr w:type="gramEnd"/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 xml:space="preserve"> Word, manifesti ed inviti con Publisher, ecc.)</w:t>
            </w:r>
          </w:p>
          <w:p w14:paraId="7AC56233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Relazioni</w:t>
            </w:r>
          </w:p>
          <w:p w14:paraId="01553F1C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Esercitazioni</w:t>
            </w:r>
          </w:p>
          <w:p w14:paraId="3E62BCF6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Sintesi</w:t>
            </w:r>
          </w:p>
          <w:p w14:paraId="6CF7EE26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Questionari aperti</w:t>
            </w:r>
          </w:p>
          <w:p w14:paraId="7E7829BA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Questionari a scelta multipla</w:t>
            </w:r>
          </w:p>
          <w:p w14:paraId="62E5C392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Testi da completare</w:t>
            </w:r>
          </w:p>
          <w:p w14:paraId="238CB3BF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Esercizi</w:t>
            </w:r>
          </w:p>
          <w:p w14:paraId="67D87BF4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Soluzione problemi</w:t>
            </w:r>
          </w:p>
          <w:p w14:paraId="77182A1C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Carte geografiche</w:t>
            </w:r>
          </w:p>
          <w:p w14:paraId="751478A4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Disegno tecnico</w:t>
            </w:r>
          </w:p>
          <w:p w14:paraId="2D65312D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Altro: _____________________</w:t>
            </w:r>
          </w:p>
        </w:tc>
        <w:tc>
          <w:tcPr>
            <w:tcW w:w="323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6018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Relazione orale su attività svolte</w:t>
            </w:r>
          </w:p>
          <w:p w14:paraId="419F3CE7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Interrogazioni</w:t>
            </w:r>
          </w:p>
          <w:p w14:paraId="14F04F00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Interventi</w:t>
            </w:r>
          </w:p>
          <w:p w14:paraId="621367BF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 xml:space="preserve">Discussione guidata  </w:t>
            </w:r>
          </w:p>
          <w:p w14:paraId="1D8005CC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Relazioni di lavori di gruppo</w:t>
            </w:r>
          </w:p>
          <w:p w14:paraId="536B1CCE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Esposizione di materiali multimediali prodotti</w:t>
            </w:r>
          </w:p>
          <w:p w14:paraId="4F3CDF6E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Altro: __________</w:t>
            </w:r>
          </w:p>
          <w:p w14:paraId="0DCA8C07" w14:textId="77777777" w:rsidR="00D3167B" w:rsidRPr="00287196" w:rsidRDefault="00D3167B" w:rsidP="00287196">
            <w:pPr>
              <w:pStyle w:val="Paragrafoelenco"/>
              <w:widowControl w:val="0"/>
              <w:tabs>
                <w:tab w:val="left" w:pos="1080"/>
              </w:tabs>
              <w:ind w:left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323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AA34A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Prove grafico-pittoriche</w:t>
            </w:r>
          </w:p>
          <w:p w14:paraId="4C0710F1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Prove strumentali e vocali</w:t>
            </w:r>
          </w:p>
          <w:p w14:paraId="4621DD32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Test motori</w:t>
            </w:r>
          </w:p>
          <w:p w14:paraId="1C2F935E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Realizzazione plastici</w:t>
            </w:r>
          </w:p>
          <w:p w14:paraId="68354C92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Esperimenti</w:t>
            </w:r>
          </w:p>
          <w:p w14:paraId="5FC76B8F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Disegni a tema</w:t>
            </w:r>
          </w:p>
          <w:p w14:paraId="007623B8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Schemi e tabelle</w:t>
            </w:r>
          </w:p>
          <w:p w14:paraId="4F450A5B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Linee del tempo</w:t>
            </w:r>
          </w:p>
          <w:p w14:paraId="26AB2DF6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Carte geografiche</w:t>
            </w:r>
          </w:p>
          <w:p w14:paraId="100F00B3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Disegno tecnico</w:t>
            </w:r>
          </w:p>
          <w:p w14:paraId="2A9A8DB3" w14:textId="77777777" w:rsidR="00D3167B" w:rsidRPr="00287196" w:rsidRDefault="00F87689" w:rsidP="00287196">
            <w:pPr>
              <w:pStyle w:val="Paragrafoelenco"/>
              <w:widowControl w:val="0"/>
              <w:numPr>
                <w:ilvl w:val="0"/>
                <w:numId w:val="44"/>
              </w:numPr>
              <w:ind w:left="340" w:hanging="340"/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  <w:r w:rsidRPr="00287196">
              <w:rPr>
                <w:rFonts w:ascii="Times New Roman" w:hAnsi="Times New Roman" w:cs="Calibri"/>
                <w:color w:val="000000"/>
                <w:sz w:val="20"/>
                <w:szCs w:val="20"/>
              </w:rPr>
              <w:t>Altro: _________________</w:t>
            </w:r>
          </w:p>
          <w:p w14:paraId="1F656026" w14:textId="77777777" w:rsidR="00D3167B" w:rsidRPr="00287196" w:rsidRDefault="00D3167B" w:rsidP="00287196">
            <w:pPr>
              <w:pStyle w:val="Standard"/>
              <w:widowControl w:val="0"/>
              <w:tabs>
                <w:tab w:val="left" w:pos="720"/>
              </w:tabs>
              <w:rPr>
                <w:rFonts w:ascii="Times New Roman" w:hAnsi="Times New Roman" w:cs="Calibri"/>
                <w:color w:val="000000"/>
                <w:sz w:val="20"/>
                <w:szCs w:val="20"/>
              </w:rPr>
            </w:pPr>
          </w:p>
        </w:tc>
      </w:tr>
    </w:tbl>
    <w:p w14:paraId="4A8A4956" w14:textId="77777777" w:rsidR="00D3167B" w:rsidRDefault="00D3167B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sz w:val="20"/>
          <w:szCs w:val="20"/>
        </w:rPr>
      </w:pPr>
    </w:p>
    <w:p w14:paraId="362C4574" w14:textId="77777777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Sono state svolte n. __________ verifiche scritte, n.___________ verifiche orali, n. ___________ verifiche pratiche.</w:t>
      </w:r>
    </w:p>
    <w:p w14:paraId="5B714B7B" w14:textId="77777777" w:rsidR="00D3167B" w:rsidRDefault="00D3167B">
      <w:pPr>
        <w:pStyle w:val="Standard"/>
        <w:widowControl w:val="0"/>
        <w:ind w:right="277"/>
        <w:rPr>
          <w:rFonts w:ascii="Times New Roman" w:hAnsi="Times New Roman" w:cs="Calibri"/>
          <w:sz w:val="20"/>
          <w:szCs w:val="20"/>
        </w:rPr>
      </w:pPr>
    </w:p>
    <w:p w14:paraId="24698D72" w14:textId="77777777" w:rsidR="00D3167B" w:rsidRDefault="00F87689">
      <w:pPr>
        <w:pStyle w:val="Standard"/>
        <w:widowControl w:val="0"/>
        <w:ind w:right="277"/>
        <w:rPr>
          <w:rFonts w:ascii="Times New Roman" w:hAnsi="Times New Roman" w:cs="Calibri"/>
          <w:sz w:val="20"/>
          <w:szCs w:val="20"/>
          <w:u w:val="single"/>
        </w:rPr>
      </w:pPr>
      <w:r>
        <w:rPr>
          <w:rFonts w:ascii="Times New Roman" w:hAnsi="Times New Roman" w:cs="Calibri"/>
          <w:sz w:val="20"/>
          <w:szCs w:val="20"/>
          <w:u w:val="single"/>
        </w:rPr>
        <w:t>Ulteriori considerazioni riferite a</w:t>
      </w:r>
    </w:p>
    <w:p w14:paraId="00640724" w14:textId="77777777" w:rsidR="00D3167B" w:rsidRDefault="00D3167B">
      <w:pPr>
        <w:pStyle w:val="Standard"/>
        <w:widowControl w:val="0"/>
        <w:ind w:right="277"/>
        <w:jc w:val="both"/>
        <w:rPr>
          <w:rFonts w:ascii="Times New Roman" w:hAnsi="Times New Roman" w:cs="Calibri"/>
          <w:sz w:val="20"/>
          <w:szCs w:val="20"/>
        </w:rPr>
      </w:pPr>
    </w:p>
    <w:p w14:paraId="18729073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Valutazione area del comportamento __________________________________________________</w:t>
      </w:r>
    </w:p>
    <w:p w14:paraId="7E1C513C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________________________________________________________________________________</w:t>
      </w:r>
    </w:p>
    <w:p w14:paraId="1F65619E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Valutazione area degli apprendimenti _________________________________________________</w:t>
      </w:r>
    </w:p>
    <w:p w14:paraId="0F5EA8F8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________________________________________________________________________________</w:t>
      </w:r>
    </w:p>
    <w:p w14:paraId="3D84D8E8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Valutazione area delle competenze ____________________________________________________</w:t>
      </w:r>
    </w:p>
    <w:p w14:paraId="2C821992" w14:textId="77777777" w:rsidR="00D3167B" w:rsidRDefault="00F87689">
      <w:pPr>
        <w:pStyle w:val="Standard"/>
        <w:widowControl w:val="0"/>
        <w:spacing w:line="360" w:lineRule="auto"/>
        <w:jc w:val="both"/>
        <w:rPr>
          <w:rFonts w:ascii="Times New Roman" w:hAnsi="Times New Roman" w:cs="Calibri"/>
          <w:color w:val="000000"/>
          <w:sz w:val="20"/>
          <w:szCs w:val="20"/>
        </w:rPr>
      </w:pPr>
      <w:r>
        <w:rPr>
          <w:rFonts w:ascii="Times New Roman" w:hAnsi="Times New Roman" w:cs="Calibri"/>
          <w:color w:val="000000"/>
          <w:sz w:val="20"/>
          <w:szCs w:val="20"/>
        </w:rPr>
        <w:t>________________________________________________________________________________</w:t>
      </w:r>
    </w:p>
    <w:p w14:paraId="161BAEFD" w14:textId="77777777" w:rsidR="00D3167B" w:rsidRDefault="00D3167B">
      <w:pPr>
        <w:pStyle w:val="Standard"/>
        <w:widowControl w:val="0"/>
        <w:tabs>
          <w:tab w:val="left" w:pos="220"/>
          <w:tab w:val="left" w:pos="720"/>
        </w:tabs>
        <w:jc w:val="both"/>
        <w:rPr>
          <w:rFonts w:ascii="Times New Roman" w:hAnsi="Times New Roman" w:cs="Calibri"/>
          <w:b/>
          <w:bCs/>
          <w:sz w:val="20"/>
          <w:szCs w:val="20"/>
          <w:u w:val="single"/>
        </w:rPr>
      </w:pPr>
    </w:p>
    <w:p w14:paraId="3F14D52F" w14:textId="77777777" w:rsidR="00D3167B" w:rsidRPr="00287196" w:rsidRDefault="00F87689" w:rsidP="00287196">
      <w:pPr>
        <w:pStyle w:val="Standard"/>
        <w:widowControl w:val="0"/>
        <w:tabs>
          <w:tab w:val="left" w:pos="220"/>
          <w:tab w:val="left" w:pos="720"/>
        </w:tabs>
        <w:jc w:val="center"/>
        <w:rPr>
          <w:rFonts w:ascii="Times New Roman" w:hAnsi="Times New Roman" w:cs="Calibri"/>
          <w:b/>
          <w:bCs/>
          <w:sz w:val="20"/>
          <w:szCs w:val="20"/>
        </w:rPr>
      </w:pPr>
      <w:r w:rsidRPr="00287196">
        <w:rPr>
          <w:rFonts w:ascii="Times New Roman" w:hAnsi="Times New Roman" w:cs="Calibri"/>
          <w:b/>
          <w:bCs/>
          <w:sz w:val="20"/>
          <w:szCs w:val="20"/>
        </w:rPr>
        <w:t>RAPPORTI CON LE FAMIGLIE</w:t>
      </w:r>
    </w:p>
    <w:p w14:paraId="1D434B89" w14:textId="77777777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Gli incontri con le famiglie sono stati</w:t>
      </w:r>
    </w:p>
    <w:p w14:paraId="39B589FB" w14:textId="4A4BE27C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 xml:space="preserve"> □ frequenti</w:t>
      </w:r>
      <w:r>
        <w:rPr>
          <w:rFonts w:ascii="Times New Roman" w:hAnsi="Times New Roman" w:cs="Calibri"/>
          <w:sz w:val="20"/>
          <w:szCs w:val="20"/>
        </w:rPr>
        <w:tab/>
        <w:t xml:space="preserve">    □ abbastanza frequenti</w:t>
      </w:r>
      <w:r>
        <w:rPr>
          <w:rFonts w:ascii="Times New Roman" w:hAnsi="Times New Roman" w:cs="Calibri"/>
          <w:sz w:val="20"/>
          <w:szCs w:val="20"/>
        </w:rPr>
        <w:tab/>
        <w:t xml:space="preserve"> </w:t>
      </w:r>
      <w:r w:rsidR="00287196">
        <w:rPr>
          <w:rFonts w:ascii="Times New Roman" w:hAnsi="Times New Roman" w:cs="Calibri"/>
          <w:sz w:val="20"/>
          <w:szCs w:val="20"/>
        </w:rPr>
        <w:tab/>
      </w:r>
      <w:r w:rsidR="00287196">
        <w:rPr>
          <w:rFonts w:ascii="Times New Roman" w:hAnsi="Times New Roman" w:cs="Calibri"/>
          <w:sz w:val="20"/>
          <w:szCs w:val="20"/>
        </w:rPr>
        <w:tab/>
      </w:r>
      <w:r>
        <w:rPr>
          <w:rFonts w:ascii="Times New Roman" w:hAnsi="Times New Roman" w:cs="Calibri"/>
          <w:sz w:val="20"/>
          <w:szCs w:val="20"/>
        </w:rPr>
        <w:t>□ scarsi</w:t>
      </w:r>
    </w:p>
    <w:p w14:paraId="047B3967" w14:textId="77777777" w:rsidR="00D3167B" w:rsidRDefault="00D3167B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</w:p>
    <w:p w14:paraId="0655E862" w14:textId="77777777" w:rsidR="00D3167B" w:rsidRDefault="00F87689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e si sono svolti</w:t>
      </w:r>
    </w:p>
    <w:p w14:paraId="28C0A16A" w14:textId="145CD05E" w:rsidR="00D3167B" w:rsidRDefault="00F87689" w:rsidP="00287196">
      <w:pPr>
        <w:pStyle w:val="Standard"/>
        <w:widowControl w:val="0"/>
        <w:numPr>
          <w:ilvl w:val="0"/>
          <w:numId w:val="47"/>
        </w:numPr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individualmente nelle ore di ricevimento settimanale</w:t>
      </w:r>
    </w:p>
    <w:p w14:paraId="00FD20A0" w14:textId="42212912" w:rsidR="00D3167B" w:rsidRDefault="00F87689" w:rsidP="00287196">
      <w:pPr>
        <w:pStyle w:val="Standard"/>
        <w:widowControl w:val="0"/>
        <w:numPr>
          <w:ilvl w:val="0"/>
          <w:numId w:val="47"/>
        </w:numPr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mediante annotazioni sul diario e/o sul registro elettronico</w:t>
      </w:r>
    </w:p>
    <w:p w14:paraId="09D947AF" w14:textId="3D4A62BD" w:rsidR="00D3167B" w:rsidRDefault="00F87689" w:rsidP="00287196">
      <w:pPr>
        <w:pStyle w:val="Standard"/>
        <w:widowControl w:val="0"/>
        <w:numPr>
          <w:ilvl w:val="0"/>
          <w:numId w:val="47"/>
        </w:numPr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mediante convocazioni ed incontri in presenza</w:t>
      </w:r>
    </w:p>
    <w:p w14:paraId="6F9FC8D5" w14:textId="3B97C29B" w:rsidR="00D3167B" w:rsidRDefault="00F87689" w:rsidP="00287196">
      <w:pPr>
        <w:pStyle w:val="Standard"/>
        <w:widowControl w:val="0"/>
        <w:numPr>
          <w:ilvl w:val="0"/>
          <w:numId w:val="47"/>
        </w:numPr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mediante colloqui di modalità on line</w:t>
      </w:r>
    </w:p>
    <w:p w14:paraId="5FE88AED" w14:textId="644D9C10" w:rsidR="00D3167B" w:rsidRDefault="00F87689" w:rsidP="00287196">
      <w:pPr>
        <w:pStyle w:val="Standard"/>
        <w:widowControl w:val="0"/>
        <w:numPr>
          <w:ilvl w:val="0"/>
          <w:numId w:val="47"/>
        </w:numPr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altro _______________________________________</w:t>
      </w:r>
    </w:p>
    <w:p w14:paraId="77268BC6" w14:textId="77777777" w:rsidR="00D3167B" w:rsidRDefault="00D3167B">
      <w:pPr>
        <w:pStyle w:val="Standard"/>
        <w:widowControl w:val="0"/>
        <w:spacing w:after="112"/>
        <w:jc w:val="both"/>
        <w:rPr>
          <w:rFonts w:ascii="Times New Roman" w:hAnsi="Times New Roman" w:cs="Calibri"/>
          <w:sz w:val="20"/>
          <w:szCs w:val="20"/>
        </w:rPr>
      </w:pPr>
    </w:p>
    <w:p w14:paraId="1CCD176E" w14:textId="77777777" w:rsidR="00D3167B" w:rsidRDefault="00F87689">
      <w:pPr>
        <w:pStyle w:val="Standard"/>
        <w:widowControl w:val="0"/>
        <w:spacing w:after="112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>Nel complesso si ritiene che i rapporti, durante gli incontri e nelle riunioni di Consiglio d'interclasse, siano stati</w:t>
      </w:r>
    </w:p>
    <w:p w14:paraId="03088B0A" w14:textId="4FC74840" w:rsidR="00D3167B" w:rsidRDefault="00F87689">
      <w:pPr>
        <w:pStyle w:val="Standard"/>
        <w:widowControl w:val="0"/>
        <w:spacing w:before="8"/>
        <w:jc w:val="both"/>
        <w:rPr>
          <w:rFonts w:ascii="Times New Roman" w:hAnsi="Times New Roman" w:cs="Calibri"/>
          <w:sz w:val="20"/>
          <w:szCs w:val="20"/>
        </w:rPr>
      </w:pPr>
      <w:r>
        <w:rPr>
          <w:rFonts w:ascii="Times New Roman" w:hAnsi="Times New Roman" w:cs="Calibri"/>
          <w:sz w:val="20"/>
          <w:szCs w:val="20"/>
        </w:rPr>
        <w:t xml:space="preserve"> □ </w:t>
      </w:r>
      <w:proofErr w:type="gramStart"/>
      <w:r>
        <w:rPr>
          <w:rFonts w:ascii="Times New Roman" w:hAnsi="Times New Roman" w:cs="Calibri"/>
          <w:sz w:val="20"/>
          <w:szCs w:val="20"/>
        </w:rPr>
        <w:t xml:space="preserve">collaborativi  </w:t>
      </w:r>
      <w:r>
        <w:rPr>
          <w:rFonts w:ascii="Times New Roman" w:hAnsi="Times New Roman" w:cs="Calibri"/>
          <w:sz w:val="20"/>
          <w:szCs w:val="20"/>
        </w:rPr>
        <w:tab/>
      </w:r>
      <w:proofErr w:type="gramEnd"/>
      <w:r>
        <w:rPr>
          <w:rFonts w:ascii="Times New Roman" w:hAnsi="Times New Roman" w:cs="Calibri"/>
          <w:sz w:val="20"/>
          <w:szCs w:val="20"/>
        </w:rPr>
        <w:t xml:space="preserve"> </w:t>
      </w:r>
      <w:r w:rsidR="00287196">
        <w:rPr>
          <w:rFonts w:ascii="Times New Roman" w:hAnsi="Times New Roman" w:cs="Calibri"/>
          <w:sz w:val="20"/>
          <w:szCs w:val="20"/>
        </w:rPr>
        <w:t xml:space="preserve">        </w:t>
      </w:r>
      <w:r>
        <w:rPr>
          <w:rFonts w:ascii="Times New Roman" w:hAnsi="Times New Roman" w:cs="Calibri"/>
          <w:sz w:val="20"/>
          <w:szCs w:val="20"/>
        </w:rPr>
        <w:t xml:space="preserve">□ poco produttivi </w:t>
      </w:r>
      <w:r>
        <w:rPr>
          <w:rFonts w:ascii="Times New Roman" w:hAnsi="Times New Roman" w:cs="Calibri"/>
          <w:sz w:val="20"/>
          <w:szCs w:val="20"/>
        </w:rPr>
        <w:tab/>
        <w:t xml:space="preserve"> </w:t>
      </w:r>
      <w:r w:rsidR="00287196">
        <w:rPr>
          <w:rFonts w:ascii="Times New Roman" w:hAnsi="Times New Roman" w:cs="Calibri"/>
          <w:sz w:val="20"/>
          <w:szCs w:val="20"/>
        </w:rPr>
        <w:t xml:space="preserve">                       </w:t>
      </w:r>
      <w:r>
        <w:rPr>
          <w:rFonts w:ascii="Times New Roman" w:hAnsi="Times New Roman" w:cs="Calibri"/>
          <w:sz w:val="20"/>
          <w:szCs w:val="20"/>
        </w:rPr>
        <w:t>□ problematici perché ___________________________</w:t>
      </w:r>
    </w:p>
    <w:p w14:paraId="79CABB52" w14:textId="77777777" w:rsidR="00D3167B" w:rsidRDefault="00D3167B">
      <w:pPr>
        <w:pStyle w:val="Standard"/>
        <w:widowControl w:val="0"/>
        <w:jc w:val="both"/>
        <w:rPr>
          <w:rFonts w:ascii="Times New Roman" w:hAnsi="Times New Roman" w:cs="Calibri"/>
          <w:sz w:val="20"/>
          <w:szCs w:val="20"/>
        </w:rPr>
      </w:pPr>
    </w:p>
    <w:p w14:paraId="71813DF0" w14:textId="77777777" w:rsidR="00D3167B" w:rsidRDefault="00D3167B">
      <w:pPr>
        <w:pStyle w:val="Standard"/>
        <w:widowControl w:val="0"/>
        <w:rPr>
          <w:rFonts w:ascii="Times New Roman" w:hAnsi="Times New Roman" w:cs="Calibri"/>
          <w:color w:val="000000"/>
          <w:sz w:val="20"/>
          <w:szCs w:val="20"/>
        </w:rPr>
      </w:pPr>
    </w:p>
    <w:p w14:paraId="0632086B" w14:textId="77777777" w:rsidR="00D3167B" w:rsidRDefault="00F87689">
      <w:pPr>
        <w:pStyle w:val="Standard"/>
        <w:widowControl w:val="0"/>
      </w:pPr>
      <w:r>
        <w:rPr>
          <w:rFonts w:ascii="Times New Roman" w:hAnsi="Times New Roman" w:cs="Calibri"/>
          <w:color w:val="000000"/>
          <w:sz w:val="20"/>
          <w:szCs w:val="20"/>
        </w:rPr>
        <w:t xml:space="preserve">Ortona, </w:t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</w:r>
      <w:r>
        <w:rPr>
          <w:rFonts w:ascii="Times New Roman" w:hAnsi="Times New Roman" w:cs="Calibri"/>
          <w:color w:val="000000"/>
          <w:sz w:val="20"/>
          <w:szCs w:val="20"/>
        </w:rPr>
        <w:tab/>
        <w:t xml:space="preserve">Il docente       </w:t>
      </w:r>
    </w:p>
    <w:sectPr w:rsidR="00D3167B" w:rsidSect="005A4C0B">
      <w:footerReference w:type="default" r:id="rId8"/>
      <w:pgSz w:w="12240" w:h="15840"/>
      <w:pgMar w:top="680" w:right="1021" w:bottom="680" w:left="1021" w:header="720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02801" w14:textId="77777777" w:rsidR="00205305" w:rsidRDefault="00205305">
      <w:r>
        <w:separator/>
      </w:r>
    </w:p>
  </w:endnote>
  <w:endnote w:type="continuationSeparator" w:id="0">
    <w:p w14:paraId="0F26EBAE" w14:textId="77777777" w:rsidR="00205305" w:rsidRDefault="0020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4EF3" w14:textId="63A443E3" w:rsidR="00F87689" w:rsidRPr="005A4C0B" w:rsidRDefault="005A4C0B" w:rsidP="005A4C0B">
    <w:pPr>
      <w:pStyle w:val="Pidipagina"/>
      <w:jc w:val="right"/>
      <w:rPr>
        <w:sz w:val="16"/>
        <w:szCs w:val="16"/>
      </w:rPr>
    </w:pPr>
    <w:r w:rsidRPr="005A4C0B">
      <w:rPr>
        <w:rFonts w:ascii="Times New Roman" w:hAnsi="Times New Roman" w:cs="Times New Roman"/>
        <w:sz w:val="16"/>
        <w:szCs w:val="16"/>
      </w:rPr>
      <w:t xml:space="preserve">Relazione finale disciplinare Sec. I grado - </w:t>
    </w:r>
    <w:r w:rsidR="00F87689" w:rsidRPr="005A4C0B">
      <w:rPr>
        <w:rFonts w:ascii="Times New Roman" w:hAnsi="Times New Roman" w:cs="Times New Roman"/>
        <w:sz w:val="16"/>
        <w:szCs w:val="16"/>
      </w:rPr>
      <w:t xml:space="preserve">pag. </w: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instrText xml:space="preserve"> PAGE </w:instrTex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t>2</w: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end"/>
    </w:r>
    <w:r w:rsidR="00F87689" w:rsidRPr="005A4C0B">
      <w:rPr>
        <w:rFonts w:ascii="Times New Roman" w:hAnsi="Times New Roman" w:cs="Times New Roman"/>
        <w:sz w:val="16"/>
        <w:szCs w:val="16"/>
      </w:rPr>
      <w:t xml:space="preserve"> di </w: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begin"/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instrText xml:space="preserve"> NUMPAGES </w:instrTex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separate"/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t>2</w:t>
    </w:r>
    <w:r w:rsidR="00F87689" w:rsidRPr="005A4C0B">
      <w:rPr>
        <w:rFonts w:ascii="Times New Roman" w:hAnsi="Times New Roman" w:cs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3FCA9" w14:textId="77777777" w:rsidR="00205305" w:rsidRDefault="00205305">
      <w:r>
        <w:rPr>
          <w:color w:val="000000"/>
        </w:rPr>
        <w:separator/>
      </w:r>
    </w:p>
  </w:footnote>
  <w:footnote w:type="continuationSeparator" w:id="0">
    <w:p w14:paraId="7A020FD9" w14:textId="77777777" w:rsidR="00205305" w:rsidRDefault="00205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C88"/>
    <w:multiLevelType w:val="multilevel"/>
    <w:tmpl w:val="9F888D70"/>
    <w:styleLink w:val="WWNum11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064D6EC0"/>
    <w:multiLevelType w:val="multilevel"/>
    <w:tmpl w:val="20DAD058"/>
    <w:styleLink w:val="WWNum13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07DE064A"/>
    <w:multiLevelType w:val="multilevel"/>
    <w:tmpl w:val="E05600EC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 w15:restartNumberingAfterBreak="0">
    <w:nsid w:val="0C34467C"/>
    <w:multiLevelType w:val="multilevel"/>
    <w:tmpl w:val="08D2E2D4"/>
    <w:lvl w:ilvl="0">
      <w:start w:val="1"/>
      <w:numFmt w:val="bullet"/>
      <w:lvlText w:val=""/>
      <w:lvlJc w:val="left"/>
      <w:rPr>
        <w:rFonts w:ascii="Symbol" w:hAnsi="Symbol" w:hint="default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 w15:restartNumberingAfterBreak="0">
    <w:nsid w:val="0CAF4BF0"/>
    <w:multiLevelType w:val="multilevel"/>
    <w:tmpl w:val="DD602562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" w15:restartNumberingAfterBreak="0">
    <w:nsid w:val="0DA24502"/>
    <w:multiLevelType w:val="multilevel"/>
    <w:tmpl w:val="31841B42"/>
    <w:styleLink w:val="WWNum26"/>
    <w:lvl w:ilvl="0">
      <w:numFmt w:val="bullet"/>
      <w:lvlText w:val="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6AB5A54"/>
    <w:multiLevelType w:val="multilevel"/>
    <w:tmpl w:val="0292F99A"/>
    <w:styleLink w:val="WWNum23"/>
    <w:lvl w:ilvl="0">
      <w:numFmt w:val="bullet"/>
      <w:lvlText w:val="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1A0F77F2"/>
    <w:multiLevelType w:val="hybridMultilevel"/>
    <w:tmpl w:val="A956F74C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61905"/>
    <w:multiLevelType w:val="multilevel"/>
    <w:tmpl w:val="FBAA5660"/>
    <w:styleLink w:val="WWNum20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 w15:restartNumberingAfterBreak="0">
    <w:nsid w:val="1FE30D7D"/>
    <w:multiLevelType w:val="multilevel"/>
    <w:tmpl w:val="6B86570E"/>
    <w:styleLink w:val="WWNum9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 w15:restartNumberingAfterBreak="0">
    <w:nsid w:val="237152C5"/>
    <w:multiLevelType w:val="multilevel"/>
    <w:tmpl w:val="38EC210A"/>
    <w:styleLink w:val="WWNum14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 w15:restartNumberingAfterBreak="0">
    <w:nsid w:val="36A474E7"/>
    <w:multiLevelType w:val="multilevel"/>
    <w:tmpl w:val="3196AD7E"/>
    <w:styleLink w:val="WWNum10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3B863DBD"/>
    <w:multiLevelType w:val="multilevel"/>
    <w:tmpl w:val="8766F4A0"/>
    <w:styleLink w:val="WWNum21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41202EA1"/>
    <w:multiLevelType w:val="hybridMultilevel"/>
    <w:tmpl w:val="62D27432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23ABF"/>
    <w:multiLevelType w:val="multilevel"/>
    <w:tmpl w:val="CA50181A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" w15:restartNumberingAfterBreak="0">
    <w:nsid w:val="43F313B0"/>
    <w:multiLevelType w:val="multilevel"/>
    <w:tmpl w:val="FDB21928"/>
    <w:styleLink w:val="WWNum24"/>
    <w:lvl w:ilvl="0">
      <w:numFmt w:val="bullet"/>
      <w:lvlText w:val="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4E3177A2"/>
    <w:multiLevelType w:val="multilevel"/>
    <w:tmpl w:val="BB36AA8E"/>
    <w:styleLink w:val="WWNum15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06B53B1"/>
    <w:multiLevelType w:val="multilevel"/>
    <w:tmpl w:val="93BC24D0"/>
    <w:lvl w:ilvl="0">
      <w:start w:val="1"/>
      <w:numFmt w:val="bullet"/>
      <w:lvlText w:val=""/>
      <w:lvlJc w:val="left"/>
      <w:rPr>
        <w:rFonts w:ascii="Symbol" w:hAnsi="Symbol" w:hint="default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 w15:restartNumberingAfterBreak="0">
    <w:nsid w:val="50CB3025"/>
    <w:multiLevelType w:val="multilevel"/>
    <w:tmpl w:val="5B7C2D3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50F765FF"/>
    <w:multiLevelType w:val="multilevel"/>
    <w:tmpl w:val="85E2BAF8"/>
    <w:styleLink w:val="WWNum19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510B58D8"/>
    <w:multiLevelType w:val="multilevel"/>
    <w:tmpl w:val="1C428EA4"/>
    <w:styleLink w:val="WWNum28"/>
    <w:lvl w:ilvl="0">
      <w:numFmt w:val="bullet"/>
      <w:lvlText w:val="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1" w15:restartNumberingAfterBreak="0">
    <w:nsid w:val="54562053"/>
    <w:multiLevelType w:val="multilevel"/>
    <w:tmpl w:val="B052BD9C"/>
    <w:styleLink w:val="WWNum12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 w15:restartNumberingAfterBreak="0">
    <w:nsid w:val="54F15E79"/>
    <w:multiLevelType w:val="multilevel"/>
    <w:tmpl w:val="19148E8E"/>
    <w:styleLink w:val="WWNum2"/>
    <w:lvl w:ilvl="0">
      <w:numFmt w:val="bullet"/>
      <w:lvlText w:val="⁃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" w15:restartNumberingAfterBreak="0">
    <w:nsid w:val="56F00D9C"/>
    <w:multiLevelType w:val="multilevel"/>
    <w:tmpl w:val="815E7CA8"/>
    <w:styleLink w:val="WWNum25"/>
    <w:lvl w:ilvl="0">
      <w:numFmt w:val="bullet"/>
      <w:lvlText w:val="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574A6F21"/>
    <w:multiLevelType w:val="multilevel"/>
    <w:tmpl w:val="2824727E"/>
    <w:styleLink w:val="WWNum18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8CD6926"/>
    <w:multiLevelType w:val="hybridMultilevel"/>
    <w:tmpl w:val="3ADA32E6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84E1C"/>
    <w:multiLevelType w:val="multilevel"/>
    <w:tmpl w:val="8DE4DE2E"/>
    <w:styleLink w:val="WWNum7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" w15:restartNumberingAfterBreak="0">
    <w:nsid w:val="644745A1"/>
    <w:multiLevelType w:val="multilevel"/>
    <w:tmpl w:val="54A24600"/>
    <w:lvl w:ilvl="0">
      <w:start w:val="1"/>
      <w:numFmt w:val="bullet"/>
      <w:lvlText w:val=""/>
      <w:lvlJc w:val="left"/>
      <w:rPr>
        <w:rFonts w:ascii="Symbol" w:hAnsi="Symbol" w:hint="default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683C1837"/>
    <w:multiLevelType w:val="multilevel"/>
    <w:tmpl w:val="692AD6BE"/>
    <w:styleLink w:val="WWNum5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" w15:restartNumberingAfterBreak="0">
    <w:nsid w:val="709C585B"/>
    <w:multiLevelType w:val="multilevel"/>
    <w:tmpl w:val="DA0CA164"/>
    <w:styleLink w:val="WWNum22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0" w15:restartNumberingAfterBreak="0">
    <w:nsid w:val="72305F19"/>
    <w:multiLevelType w:val="multilevel"/>
    <w:tmpl w:val="07860038"/>
    <w:styleLink w:val="WWNum17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1" w15:restartNumberingAfterBreak="0">
    <w:nsid w:val="75603264"/>
    <w:multiLevelType w:val="multilevel"/>
    <w:tmpl w:val="CAAE0BBC"/>
    <w:styleLink w:val="WWNum4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" w15:restartNumberingAfterBreak="0">
    <w:nsid w:val="762F3863"/>
    <w:multiLevelType w:val="multilevel"/>
    <w:tmpl w:val="BF3E3A50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 w15:restartNumberingAfterBreak="0">
    <w:nsid w:val="79B73D22"/>
    <w:multiLevelType w:val="multilevel"/>
    <w:tmpl w:val="E514F4CA"/>
    <w:styleLink w:val="WWNum1"/>
    <w:lvl w:ilvl="0">
      <w:numFmt w:val="bullet"/>
      <w:lvlText w:val="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" w15:restartNumberingAfterBreak="0">
    <w:nsid w:val="7BDD219A"/>
    <w:multiLevelType w:val="hybridMultilevel"/>
    <w:tmpl w:val="73E462EA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A62CF6"/>
    <w:multiLevelType w:val="multilevel"/>
    <w:tmpl w:val="16484C30"/>
    <w:styleLink w:val="WWNum16"/>
    <w:lvl w:ilvl="0">
      <w:numFmt w:val="bullet"/>
      <w:lvlText w:val="□"/>
      <w:lvlJc w:val="left"/>
      <w:rPr>
        <w:rFonts w:ascii="Arial" w:hAnsi="Aria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1778214341">
    <w:abstractNumId w:val="33"/>
  </w:num>
  <w:num w:numId="2" w16cid:durableId="335496115">
    <w:abstractNumId w:val="22"/>
  </w:num>
  <w:num w:numId="3" w16cid:durableId="1660226363">
    <w:abstractNumId w:val="2"/>
  </w:num>
  <w:num w:numId="4" w16cid:durableId="2111124244">
    <w:abstractNumId w:val="31"/>
  </w:num>
  <w:num w:numId="5" w16cid:durableId="1008142652">
    <w:abstractNumId w:val="28"/>
  </w:num>
  <w:num w:numId="6" w16cid:durableId="63534410">
    <w:abstractNumId w:val="14"/>
  </w:num>
  <w:num w:numId="7" w16cid:durableId="1734044247">
    <w:abstractNumId w:val="26"/>
  </w:num>
  <w:num w:numId="8" w16cid:durableId="1820462762">
    <w:abstractNumId w:val="4"/>
  </w:num>
  <w:num w:numId="9" w16cid:durableId="1215433969">
    <w:abstractNumId w:val="9"/>
  </w:num>
  <w:num w:numId="10" w16cid:durableId="908996417">
    <w:abstractNumId w:val="11"/>
  </w:num>
  <w:num w:numId="11" w16cid:durableId="90052667">
    <w:abstractNumId w:val="0"/>
  </w:num>
  <w:num w:numId="12" w16cid:durableId="1241989480">
    <w:abstractNumId w:val="21"/>
  </w:num>
  <w:num w:numId="13" w16cid:durableId="1749570711">
    <w:abstractNumId w:val="1"/>
  </w:num>
  <w:num w:numId="14" w16cid:durableId="1636327280">
    <w:abstractNumId w:val="10"/>
  </w:num>
  <w:num w:numId="15" w16cid:durableId="243078794">
    <w:abstractNumId w:val="16"/>
  </w:num>
  <w:num w:numId="16" w16cid:durableId="1349595910">
    <w:abstractNumId w:val="35"/>
  </w:num>
  <w:num w:numId="17" w16cid:durableId="706103860">
    <w:abstractNumId w:val="30"/>
  </w:num>
  <w:num w:numId="18" w16cid:durableId="1637829819">
    <w:abstractNumId w:val="24"/>
  </w:num>
  <w:num w:numId="19" w16cid:durableId="1627155180">
    <w:abstractNumId w:val="19"/>
  </w:num>
  <w:num w:numId="20" w16cid:durableId="617684198">
    <w:abstractNumId w:val="8"/>
  </w:num>
  <w:num w:numId="21" w16cid:durableId="1466855083">
    <w:abstractNumId w:val="12"/>
  </w:num>
  <w:num w:numId="22" w16cid:durableId="1667052952">
    <w:abstractNumId w:val="29"/>
  </w:num>
  <w:num w:numId="23" w16cid:durableId="1135753774">
    <w:abstractNumId w:val="6"/>
  </w:num>
  <w:num w:numId="24" w16cid:durableId="629439077">
    <w:abstractNumId w:val="15"/>
  </w:num>
  <w:num w:numId="25" w16cid:durableId="1488277375">
    <w:abstractNumId w:val="23"/>
  </w:num>
  <w:num w:numId="26" w16cid:durableId="315957669">
    <w:abstractNumId w:val="5"/>
  </w:num>
  <w:num w:numId="27" w16cid:durableId="1623997579">
    <w:abstractNumId w:val="32"/>
  </w:num>
  <w:num w:numId="28" w16cid:durableId="1857307525">
    <w:abstractNumId w:val="20"/>
  </w:num>
  <w:num w:numId="29" w16cid:durableId="1961110256">
    <w:abstractNumId w:val="30"/>
    <w:lvlOverride w:ilvl="0"/>
  </w:num>
  <w:num w:numId="30" w16cid:durableId="2093044958">
    <w:abstractNumId w:val="19"/>
    <w:lvlOverride w:ilvl="0"/>
  </w:num>
  <w:num w:numId="31" w16cid:durableId="254556876">
    <w:abstractNumId w:val="8"/>
    <w:lvlOverride w:ilvl="0"/>
  </w:num>
  <w:num w:numId="32" w16cid:durableId="1752585134">
    <w:abstractNumId w:val="9"/>
    <w:lvlOverride w:ilvl="0"/>
  </w:num>
  <w:num w:numId="33" w16cid:durableId="219750489">
    <w:abstractNumId w:val="11"/>
    <w:lvlOverride w:ilvl="0"/>
  </w:num>
  <w:num w:numId="34" w16cid:durableId="1026055792">
    <w:abstractNumId w:val="21"/>
    <w:lvlOverride w:ilvl="0"/>
  </w:num>
  <w:num w:numId="35" w16cid:durableId="875191739">
    <w:abstractNumId w:val="18"/>
  </w:num>
  <w:num w:numId="36" w16cid:durableId="727145609">
    <w:abstractNumId w:val="28"/>
    <w:lvlOverride w:ilvl="0"/>
  </w:num>
  <w:num w:numId="37" w16cid:durableId="1288469600">
    <w:abstractNumId w:val="20"/>
    <w:lvlOverride w:ilvl="0"/>
  </w:num>
  <w:num w:numId="38" w16cid:durableId="917446819">
    <w:abstractNumId w:val="1"/>
    <w:lvlOverride w:ilvl="0"/>
  </w:num>
  <w:num w:numId="39" w16cid:durableId="893471423">
    <w:abstractNumId w:val="16"/>
    <w:lvlOverride w:ilvl="0"/>
  </w:num>
  <w:num w:numId="40" w16cid:durableId="1021004973">
    <w:abstractNumId w:val="35"/>
    <w:lvlOverride w:ilvl="0"/>
  </w:num>
  <w:num w:numId="41" w16cid:durableId="2102338866">
    <w:abstractNumId w:val="27"/>
  </w:num>
  <w:num w:numId="42" w16cid:durableId="1744840405">
    <w:abstractNumId w:val="34"/>
  </w:num>
  <w:num w:numId="43" w16cid:durableId="58402749">
    <w:abstractNumId w:val="17"/>
  </w:num>
  <w:num w:numId="44" w16cid:durableId="1163935584">
    <w:abstractNumId w:val="3"/>
  </w:num>
  <w:num w:numId="45" w16cid:durableId="1798068313">
    <w:abstractNumId w:val="7"/>
  </w:num>
  <w:num w:numId="46" w16cid:durableId="232350767">
    <w:abstractNumId w:val="13"/>
  </w:num>
  <w:num w:numId="47" w16cid:durableId="20900331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NotTrackMoves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167B"/>
    <w:rsid w:val="000F112E"/>
    <w:rsid w:val="00192C86"/>
    <w:rsid w:val="00205305"/>
    <w:rsid w:val="00287196"/>
    <w:rsid w:val="005A4C0B"/>
    <w:rsid w:val="00BF68C5"/>
    <w:rsid w:val="00D3167B"/>
    <w:rsid w:val="00DF69DC"/>
    <w:rsid w:val="00F8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6CB1"/>
  <w15:docId w15:val="{72947763-0D20-4F4E-A622-9B554BA36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Lucida Sans Unicode" w:hAnsi="Cambria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pPr>
      <w:widowControl/>
      <w:tabs>
        <w:tab w:val="center" w:pos="4819"/>
        <w:tab w:val="right" w:pos="9638"/>
      </w:tabs>
      <w:suppressAutoHyphens w:val="0"/>
      <w:textAlignment w:val="auto"/>
    </w:pPr>
    <w:rPr>
      <w:rFonts w:ascii="Arial" w:eastAsia="Times New Roman" w:hAnsi="Arial" w:cs="Arial"/>
      <w:kern w:val="0"/>
      <w:sz w:val="20"/>
      <w:szCs w:val="20"/>
    </w:rPr>
  </w:style>
  <w:style w:type="paragraph" w:styleId="Sottotitolo">
    <w:name w:val="Subtitle"/>
    <w:basedOn w:val="Normale"/>
    <w:qFormat/>
    <w:pPr>
      <w:suppressAutoHyphens w:val="0"/>
      <w:snapToGrid w:val="0"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</w:rPr>
  </w:style>
  <w:style w:type="paragraph" w:styleId="Pidipagina">
    <w:name w:val="footer"/>
    <w:basedOn w:val="HeaderandFooter"/>
  </w:style>
  <w:style w:type="character" w:customStyle="1" w:styleId="ListLabel1">
    <w:name w:val="ListLabel 1"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uiPriority w:val="99"/>
    <w:qFormat/>
    <w:rPr>
      <w:rFonts w:ascii="Arial" w:eastAsia="Times New Roman" w:hAnsi="Arial" w:cs="Arial"/>
      <w:kern w:val="0"/>
      <w:sz w:val="20"/>
      <w:szCs w:val="20"/>
    </w:rPr>
  </w:style>
  <w:style w:type="character" w:customStyle="1" w:styleId="SottotitoloCarattere">
    <w:name w:val="Sottotitolo Carattere"/>
    <w:qFormat/>
    <w:rPr>
      <w:rFonts w:ascii="Times New Roman" w:eastAsia="Times New Roman" w:hAnsi="Times New Roman" w:cs="Times New Roman"/>
      <w:b/>
      <w:kern w:val="0"/>
      <w:sz w:val="28"/>
      <w:szCs w:val="20"/>
      <w:u w:val="single"/>
    </w:rPr>
  </w:style>
  <w:style w:type="character" w:customStyle="1" w:styleId="PidipaginaCarattere">
    <w:name w:val="Piè di pagina Carattere"/>
    <w:basedOn w:val="Carpredefinitoparagrafo"/>
  </w:style>
  <w:style w:type="character" w:customStyle="1" w:styleId="CollegamentoInternet">
    <w:name w:val="Collegamento Internet"/>
    <w:unhideWhenUsed/>
    <w:rsid w:val="00BF68C5"/>
    <w:rPr>
      <w:color w:val="0000FF"/>
      <w:u w:val="single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  <w:style w:type="numbering" w:customStyle="1" w:styleId="WWNum16">
    <w:name w:val="WWNum16"/>
    <w:basedOn w:val="Nessunelenco"/>
    <w:pPr>
      <w:numPr>
        <w:numId w:val="16"/>
      </w:numPr>
    </w:pPr>
  </w:style>
  <w:style w:type="numbering" w:customStyle="1" w:styleId="WWNum17">
    <w:name w:val="WWNum17"/>
    <w:basedOn w:val="Nessunelenco"/>
    <w:pPr>
      <w:numPr>
        <w:numId w:val="17"/>
      </w:numPr>
    </w:pPr>
  </w:style>
  <w:style w:type="numbering" w:customStyle="1" w:styleId="WWNum18">
    <w:name w:val="WWNum18"/>
    <w:basedOn w:val="Nessunelenco"/>
    <w:pPr>
      <w:numPr>
        <w:numId w:val="18"/>
      </w:numPr>
    </w:pPr>
  </w:style>
  <w:style w:type="numbering" w:customStyle="1" w:styleId="WWNum19">
    <w:name w:val="WWNum19"/>
    <w:basedOn w:val="Nessunelenco"/>
    <w:pPr>
      <w:numPr>
        <w:numId w:val="19"/>
      </w:numPr>
    </w:pPr>
  </w:style>
  <w:style w:type="numbering" w:customStyle="1" w:styleId="WWNum20">
    <w:name w:val="WWNum20"/>
    <w:basedOn w:val="Nessunelenco"/>
    <w:pPr>
      <w:numPr>
        <w:numId w:val="20"/>
      </w:numPr>
    </w:pPr>
  </w:style>
  <w:style w:type="numbering" w:customStyle="1" w:styleId="WWNum21">
    <w:name w:val="WWNum21"/>
    <w:basedOn w:val="Nessunelenco"/>
    <w:pPr>
      <w:numPr>
        <w:numId w:val="21"/>
      </w:numPr>
    </w:pPr>
  </w:style>
  <w:style w:type="numbering" w:customStyle="1" w:styleId="WWNum22">
    <w:name w:val="WWNum22"/>
    <w:basedOn w:val="Nessunelenco"/>
    <w:pPr>
      <w:numPr>
        <w:numId w:val="22"/>
      </w:numPr>
    </w:pPr>
  </w:style>
  <w:style w:type="numbering" w:customStyle="1" w:styleId="WWNum23">
    <w:name w:val="WWNum23"/>
    <w:basedOn w:val="Nessunelenco"/>
    <w:pPr>
      <w:numPr>
        <w:numId w:val="23"/>
      </w:numPr>
    </w:pPr>
  </w:style>
  <w:style w:type="numbering" w:customStyle="1" w:styleId="WWNum24">
    <w:name w:val="WWNum24"/>
    <w:basedOn w:val="Nessunelenco"/>
    <w:pPr>
      <w:numPr>
        <w:numId w:val="24"/>
      </w:numPr>
    </w:pPr>
  </w:style>
  <w:style w:type="numbering" w:customStyle="1" w:styleId="WWNum25">
    <w:name w:val="WWNum25"/>
    <w:basedOn w:val="Nessunelenco"/>
    <w:pPr>
      <w:numPr>
        <w:numId w:val="25"/>
      </w:numPr>
    </w:pPr>
  </w:style>
  <w:style w:type="numbering" w:customStyle="1" w:styleId="WWNum26">
    <w:name w:val="WWNum26"/>
    <w:basedOn w:val="Nessunelenco"/>
    <w:pPr>
      <w:numPr>
        <w:numId w:val="26"/>
      </w:numPr>
    </w:pPr>
  </w:style>
  <w:style w:type="numbering" w:customStyle="1" w:styleId="WWNum27">
    <w:name w:val="WWNum27"/>
    <w:basedOn w:val="Nessunelenco"/>
    <w:pPr>
      <w:numPr>
        <w:numId w:val="27"/>
      </w:numPr>
    </w:pPr>
  </w:style>
  <w:style w:type="numbering" w:customStyle="1" w:styleId="WWNum28">
    <w:name w:val="WWNum28"/>
    <w:basedOn w:val="Nessunelenco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Ciancio</dc:creator>
  <cp:keywords/>
  <cp:lastModifiedBy>Irma D'Amico</cp:lastModifiedBy>
  <cp:revision>2</cp:revision>
  <dcterms:created xsi:type="dcterms:W3CDTF">2023-05-30T17:30:00Z</dcterms:created>
  <dcterms:modified xsi:type="dcterms:W3CDTF">2023-05-30T17:30:00Z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Art Nouveau Studio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